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085"/>
      </w:tblGrid>
      <w:tr w:rsidR="0044660F" w:rsidRPr="00B73DCC" w14:paraId="12F284D3" w14:textId="77777777" w:rsidTr="00B73DCC">
        <w:tc>
          <w:tcPr>
            <w:tcW w:w="2977" w:type="dxa"/>
          </w:tcPr>
          <w:p w14:paraId="141793DA" w14:textId="2A9E21C7" w:rsidR="00153EFB" w:rsidRPr="002F75CD" w:rsidRDefault="00762B7C" w:rsidP="00153EFB">
            <w:pPr>
              <w:pStyle w:val="Titel"/>
            </w:pPr>
            <w:r w:rsidRPr="002F75CD">
              <w:rPr>
                <w:noProof/>
              </w:rPr>
              <mc:AlternateContent>
                <mc:Choice Requires="wps">
                  <w:drawing>
                    <wp:anchor distT="0" distB="0" distL="114300" distR="114300" simplePos="0" relativeHeight="251671552" behindDoc="0" locked="0" layoutInCell="1" allowOverlap="1" wp14:anchorId="5CCF2AD3" wp14:editId="11246DEC">
                      <wp:simplePos x="0" y="0"/>
                      <wp:positionH relativeFrom="margin">
                        <wp:posOffset>-68580</wp:posOffset>
                      </wp:positionH>
                      <wp:positionV relativeFrom="margin">
                        <wp:posOffset>2794000</wp:posOffset>
                      </wp:positionV>
                      <wp:extent cx="2118360" cy="2118360"/>
                      <wp:effectExtent l="0" t="0" r="0" b="0"/>
                      <wp:wrapSquare wrapText="bothSides"/>
                      <wp:docPr id="1757891791" name="Rektangel med rundade hör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8360" cy="2118360"/>
                              </a:xfrm>
                              <a:prstGeom prst="roundRect">
                                <a:avLst/>
                              </a:prstGeom>
                              <a:blipFill dpi="0" rotWithShape="1">
                                <a:blip r:embed="rId10" cstate="print">
                                  <a:extLst>
                                    <a:ext uri="{28A0092B-C50C-407E-A947-70E740481C1C}">
                                      <a14:useLocalDpi xmlns:a14="http://schemas.microsoft.com/office/drawing/2010/main" val="0"/>
                                    </a:ext>
                                  </a:extLst>
                                </a:blip>
                                <a:srcRect/>
                                <a:stretch>
                                  <a:fillRect l="-16277" r="-1627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ktangel med rundade hörn 1" style="position:absolute;margin-left:-5.4pt;margin-top:220pt;width:166.8pt;height:166.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stroked="f" strokeweight="1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" arcsize="10923f" w14:anchorId="6A1943BE">
                      <v:fill type="frame" o:title="" recolor="t" rotate="t" r:id="rId11"/>
                      <v:stroke joinstyle="miter"/>
                      <o:lock v:ext="edit" aspectratio="t"/>
                      <v:textbox inset="0,0,0,0"/>
                      <w10:wrap type="square" anchorx="margin" anchory="margin"/>
                    </v:roundrect>
                  </w:pict>
                </mc:Fallback>
              </mc:AlternateContent>
            </w:r>
            <w:r w:rsidR="00D14809" w:rsidRPr="002F75CD">
              <w:rPr>
                <w:noProof/>
              </w:rPr>
              <mc:AlternateContent>
                <mc:Choice Requires="wps">
                  <w:drawing>
                    <wp:anchor distT="0" distB="0" distL="114300" distR="114300" simplePos="0" relativeHeight="251659264" behindDoc="0" locked="0" layoutInCell="1" allowOverlap="1" wp14:anchorId="738ECD55" wp14:editId="4C58A0E5">
                      <wp:simplePos x="0" y="0"/>
                      <wp:positionH relativeFrom="margin">
                        <wp:posOffset>-68580</wp:posOffset>
                      </wp:positionH>
                      <wp:positionV relativeFrom="margin">
                        <wp:posOffset>57785</wp:posOffset>
                      </wp:positionV>
                      <wp:extent cx="2118360" cy="2118360"/>
                      <wp:effectExtent l="0" t="0" r="0" b="0"/>
                      <wp:wrapSquare wrapText="bothSides"/>
                      <wp:docPr id="390969536" name="Rektangel med rundade hör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8360" cy="2118360"/>
                              </a:xfrm>
                              <a:prstGeom prst="round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ktangel med rundade hörn 1" style="position:absolute;margin-left:-5.4pt;margin-top:4.55pt;width:166.8pt;height:16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stroked="f" strokeweight="1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" arcsize="10923f" w14:anchorId="5EF07655">
                      <v:fill type="frame" o:title="" recolor="t" rotate="t" r:id="rId13"/>
                      <v:stroke joinstyle="miter"/>
                      <o:lock v:ext="edit" aspectratio="t"/>
                      <v:textbox inset="0,0,0,0"/>
                      <w10:wrap type="square" anchorx="margin" anchory="margin"/>
                    </v:roundrect>
                  </w:pict>
                </mc:Fallback>
              </mc:AlternateContent>
            </w:r>
          </w:p>
        </w:tc>
        <w:tc>
          <w:tcPr>
            <w:tcW w:w="6085" w:type="dxa"/>
          </w:tcPr>
          <w:p w14:paraId="678FDF38" w14:textId="2F224A32" w:rsidR="00153EFB" w:rsidRPr="00B73DCC" w:rsidRDefault="00B73DCC" w:rsidP="00153EFB">
            <w:pPr>
              <w:pStyle w:val="Titel"/>
              <w:rPr>
                <w:lang w:val="fr-FR"/>
              </w:rPr>
            </w:pPr>
            <w:proofErr w:type="spellStart"/>
            <w:r>
              <w:rPr>
                <w:lang w:val="fr-FR"/>
              </w:rPr>
              <w:t>Carwash</w:t>
            </w:r>
            <w:proofErr w:type="spellEnd"/>
            <w:r w:rsidR="002F75CD" w:rsidRPr="00B73DCC">
              <w:rPr>
                <w:lang w:val="fr-FR"/>
              </w:rPr>
              <w:t xml:space="preserve"> Masterveil</w:t>
            </w:r>
          </w:p>
          <w:p w14:paraId="647D0401" w14:textId="79A51489" w:rsidR="00563D01" w:rsidRPr="00B73DCC" w:rsidRDefault="00563D01" w:rsidP="00563D01">
            <w:pPr>
              <w:pStyle w:val="Intro"/>
              <w:rPr>
                <w:lang w:val="fr-FR"/>
              </w:rPr>
            </w:pPr>
            <w:r w:rsidRPr="00B73DCC">
              <w:rPr>
                <w:lang w:val="fr-FR"/>
              </w:rPr>
              <w:t>Dites adieu au froid et aux temps d'arrêt - accueillez un</w:t>
            </w:r>
            <w:r w:rsidR="00B73DCC">
              <w:rPr>
                <w:lang w:val="fr-FR"/>
              </w:rPr>
              <w:t>e station de</w:t>
            </w:r>
            <w:r w:rsidRPr="00B73DCC">
              <w:rPr>
                <w:lang w:val="fr-FR"/>
              </w:rPr>
              <w:t xml:space="preserve"> lavage </w:t>
            </w:r>
            <w:r w:rsidR="00B73DCC">
              <w:rPr>
                <w:lang w:val="fr-FR"/>
              </w:rPr>
              <w:t>chaleureuse</w:t>
            </w:r>
            <w:r w:rsidRPr="00B73DCC">
              <w:rPr>
                <w:lang w:val="fr-FR"/>
              </w:rPr>
              <w:t xml:space="preserve"> et efficace avec </w:t>
            </w:r>
            <w:r w:rsidRPr="00B73DCC">
              <w:rPr>
                <w:b/>
                <w:bCs/>
                <w:lang w:val="fr-FR"/>
              </w:rPr>
              <w:t xml:space="preserve">Masterveil </w:t>
            </w:r>
            <w:proofErr w:type="spellStart"/>
            <w:r w:rsidRPr="00B73DCC">
              <w:rPr>
                <w:b/>
                <w:bCs/>
                <w:lang w:val="fr-FR"/>
              </w:rPr>
              <w:t>Airstop</w:t>
            </w:r>
            <w:proofErr w:type="spellEnd"/>
            <w:r w:rsidRPr="00B73DCC">
              <w:rPr>
                <w:b/>
                <w:bCs/>
                <w:lang w:val="fr-FR"/>
              </w:rPr>
              <w:t xml:space="preserve"> </w:t>
            </w:r>
            <w:r w:rsidRPr="00B73DCC">
              <w:rPr>
                <w:lang w:val="fr-FR"/>
              </w:rPr>
              <w:t>!</w:t>
            </w:r>
          </w:p>
          <w:p w14:paraId="2B0F9339" w14:textId="4FA39883" w:rsidR="00563D01" w:rsidRPr="00B73DCC" w:rsidRDefault="00563D01" w:rsidP="00563D01">
            <w:pPr>
              <w:rPr>
                <w:sz w:val="22"/>
                <w:szCs w:val="22"/>
                <w:lang w:val="fr-FR"/>
              </w:rPr>
            </w:pPr>
            <w:r w:rsidRPr="00B73DCC">
              <w:rPr>
                <w:sz w:val="22"/>
                <w:szCs w:val="22"/>
                <w:lang w:val="fr-FR"/>
              </w:rPr>
              <w:t xml:space="preserve">Êtes-vous fatigué de geler, de subir des temps d'arrêt et de payer des coûts élevés pour chauffer votre </w:t>
            </w:r>
            <w:r w:rsidR="00B73DCC" w:rsidRPr="00B73DCC">
              <w:rPr>
                <w:sz w:val="22"/>
                <w:szCs w:val="22"/>
                <w:lang w:val="fr-FR"/>
              </w:rPr>
              <w:t>station de lavage</w:t>
            </w:r>
            <w:r w:rsidRPr="00B73DCC">
              <w:rPr>
                <w:sz w:val="22"/>
                <w:szCs w:val="22"/>
                <w:lang w:val="fr-FR"/>
              </w:rPr>
              <w:t xml:space="preserve"> pendant l'hiver ? Avec Masterveil </w:t>
            </w:r>
            <w:proofErr w:type="spellStart"/>
            <w:r w:rsidRPr="00B73DCC">
              <w:rPr>
                <w:sz w:val="22"/>
                <w:szCs w:val="22"/>
                <w:lang w:val="fr-FR"/>
              </w:rPr>
              <w:t>Airstop</w:t>
            </w:r>
            <w:proofErr w:type="spellEnd"/>
            <w:r w:rsidRPr="00B73DCC">
              <w:rPr>
                <w:sz w:val="22"/>
                <w:szCs w:val="22"/>
                <w:lang w:val="fr-FR"/>
              </w:rPr>
              <w:t>, votre station de lavage se transforme en un lieu de travail confortable et accueillant, quelle que soit la saison.</w:t>
            </w:r>
          </w:p>
          <w:p w14:paraId="0F8FCB06" w14:textId="77777777" w:rsidR="00563D01" w:rsidRPr="00B73DCC" w:rsidRDefault="00563D01" w:rsidP="00563D01">
            <w:pPr>
              <w:rPr>
                <w:lang w:val="fr-FR"/>
              </w:rPr>
            </w:pPr>
          </w:p>
          <w:p w14:paraId="1A6C6C70" w14:textId="77777777" w:rsidR="00563D01" w:rsidRPr="00B73DCC" w:rsidRDefault="00563D01" w:rsidP="00563D01">
            <w:pPr>
              <w:rPr>
                <w:b/>
                <w:bCs/>
                <w:lang w:val="fr-FR"/>
              </w:rPr>
            </w:pPr>
            <w:r w:rsidRPr="00B73DCC">
              <w:rPr>
                <w:b/>
                <w:bCs/>
                <w:lang w:val="fr-FR"/>
              </w:rPr>
              <w:t xml:space="preserve">Qu'est-ce que Masterveil </w:t>
            </w:r>
            <w:proofErr w:type="spellStart"/>
            <w:r w:rsidRPr="00B73DCC">
              <w:rPr>
                <w:b/>
                <w:bCs/>
                <w:lang w:val="fr-FR"/>
              </w:rPr>
              <w:t>Airstop</w:t>
            </w:r>
            <w:proofErr w:type="spellEnd"/>
            <w:r w:rsidRPr="00B73DCC">
              <w:rPr>
                <w:b/>
                <w:bCs/>
                <w:lang w:val="fr-FR"/>
              </w:rPr>
              <w:t xml:space="preserve"> ?</w:t>
            </w:r>
          </w:p>
          <w:p w14:paraId="4C88D490" w14:textId="4488B8C5" w:rsidR="00563D01" w:rsidRPr="00B73DCC" w:rsidRDefault="00563D01" w:rsidP="00563D01">
            <w:pPr>
              <w:rPr>
                <w:sz w:val="22"/>
                <w:szCs w:val="22"/>
                <w:lang w:val="fr-FR"/>
              </w:rPr>
            </w:pPr>
            <w:r w:rsidRPr="00B73DCC">
              <w:rPr>
                <w:sz w:val="22"/>
                <w:szCs w:val="22"/>
                <w:lang w:val="fr-FR"/>
              </w:rPr>
              <w:t xml:space="preserve">Masterveil </w:t>
            </w:r>
            <w:proofErr w:type="spellStart"/>
            <w:r w:rsidRPr="00B73DCC">
              <w:rPr>
                <w:sz w:val="22"/>
                <w:szCs w:val="22"/>
                <w:lang w:val="fr-FR"/>
              </w:rPr>
              <w:t>Airstop</w:t>
            </w:r>
            <w:proofErr w:type="spellEnd"/>
            <w:r w:rsidRPr="00B73DCC">
              <w:rPr>
                <w:sz w:val="22"/>
                <w:szCs w:val="22"/>
                <w:lang w:val="fr-FR"/>
              </w:rPr>
              <w:t xml:space="preserve"> est un système de rideau d'air avancé conçu pour créer une barrière invisible et efficace contre le froid et les courants d'air aux ouvertures. Avec un système </w:t>
            </w:r>
            <w:proofErr w:type="spellStart"/>
            <w:r w:rsidRPr="00B73DCC">
              <w:rPr>
                <w:sz w:val="22"/>
                <w:szCs w:val="22"/>
                <w:lang w:val="fr-FR"/>
              </w:rPr>
              <w:t>Airstop</w:t>
            </w:r>
            <w:proofErr w:type="spellEnd"/>
            <w:r w:rsidRPr="00B73DCC">
              <w:rPr>
                <w:sz w:val="22"/>
                <w:szCs w:val="22"/>
                <w:lang w:val="fr-FR"/>
              </w:rPr>
              <w:t xml:space="preserve">, vous réduisez vos pertes d'énergie, améliorez votre environnement de travail, protégez vos machines et contribuez à </w:t>
            </w:r>
            <w:r w:rsidR="00B73DCC" w:rsidRPr="00B73DCC">
              <w:rPr>
                <w:sz w:val="22"/>
                <w:szCs w:val="22"/>
                <w:lang w:val="fr-FR"/>
              </w:rPr>
              <w:t>des opérations</w:t>
            </w:r>
            <w:r w:rsidRPr="00B73DCC">
              <w:rPr>
                <w:sz w:val="22"/>
                <w:szCs w:val="22"/>
                <w:lang w:val="fr-FR"/>
              </w:rPr>
              <w:t xml:space="preserve"> plus durable</w:t>
            </w:r>
            <w:r w:rsidR="00B73DCC" w:rsidRPr="00B73DCC">
              <w:rPr>
                <w:sz w:val="22"/>
                <w:szCs w:val="22"/>
                <w:lang w:val="fr-FR"/>
              </w:rPr>
              <w:t>s</w:t>
            </w:r>
            <w:r w:rsidRPr="00B73DCC">
              <w:rPr>
                <w:sz w:val="22"/>
                <w:szCs w:val="22"/>
                <w:lang w:val="fr-FR"/>
              </w:rPr>
              <w:t>.</w:t>
            </w:r>
          </w:p>
          <w:p w14:paraId="0CD70B01" w14:textId="77777777" w:rsidR="00554D99" w:rsidRPr="00B73DCC" w:rsidRDefault="00554D99" w:rsidP="00563D01">
            <w:pPr>
              <w:rPr>
                <w:lang w:val="fr-FR"/>
              </w:rPr>
            </w:pPr>
          </w:p>
          <w:p w14:paraId="58B8EC69" w14:textId="77777777" w:rsidR="00563D01" w:rsidRPr="00B73DCC" w:rsidRDefault="00563D01" w:rsidP="00563D01">
            <w:pPr>
              <w:rPr>
                <w:b/>
                <w:bCs/>
                <w:lang w:val="fr-FR"/>
              </w:rPr>
            </w:pPr>
            <w:r w:rsidRPr="00B73DCC">
              <w:rPr>
                <w:b/>
                <w:bCs/>
                <w:lang w:val="fr-FR"/>
              </w:rPr>
              <w:t xml:space="preserve">Comment fonctionne Masterveil </w:t>
            </w:r>
            <w:proofErr w:type="spellStart"/>
            <w:r w:rsidRPr="00B73DCC">
              <w:rPr>
                <w:b/>
                <w:bCs/>
                <w:lang w:val="fr-FR"/>
              </w:rPr>
              <w:t>Airstop</w:t>
            </w:r>
            <w:proofErr w:type="spellEnd"/>
            <w:r w:rsidRPr="00B73DCC">
              <w:rPr>
                <w:b/>
                <w:bCs/>
                <w:lang w:val="fr-FR"/>
              </w:rPr>
              <w:t xml:space="preserve"> ?</w:t>
            </w:r>
          </w:p>
          <w:p w14:paraId="49526145" w14:textId="11D4D6C3" w:rsidR="00563D01" w:rsidRPr="00B73DCC" w:rsidRDefault="00563D01" w:rsidP="00563D01">
            <w:pPr>
              <w:rPr>
                <w:sz w:val="22"/>
                <w:szCs w:val="22"/>
                <w:lang w:val="fr-FR"/>
              </w:rPr>
            </w:pPr>
            <w:r w:rsidRPr="00B73DCC">
              <w:rPr>
                <w:sz w:val="22"/>
                <w:szCs w:val="22"/>
                <w:lang w:val="fr-FR"/>
              </w:rPr>
              <w:t xml:space="preserve">Masterveil </w:t>
            </w:r>
            <w:proofErr w:type="spellStart"/>
            <w:r w:rsidRPr="00B73DCC">
              <w:rPr>
                <w:sz w:val="22"/>
                <w:szCs w:val="22"/>
                <w:lang w:val="fr-FR"/>
              </w:rPr>
              <w:t>Airstop</w:t>
            </w:r>
            <w:proofErr w:type="spellEnd"/>
            <w:r w:rsidRPr="00B73DCC">
              <w:rPr>
                <w:sz w:val="22"/>
                <w:szCs w:val="22"/>
                <w:lang w:val="fr-FR"/>
              </w:rPr>
              <w:t xml:space="preserve"> utilise un puissant jet d'air pour créer une porte invisible qui garde efficacement la chaleur à l'intérieur et le froid à l'extérieur. La technologie avancée des rideaux d'air maintient l'air intérieur chaud et crée une température stable et confortable. Le système dispose d'un contrôle intelligent et d'un contrôle de la température où le flux d'air est automatiquement ajusté pour empêcher le froid et maintenir une température intérieure optimale, ce qui permet de réaliser des économies d'énergie sans perturber les courants d'air.</w:t>
            </w:r>
          </w:p>
          <w:p w14:paraId="77A56123" w14:textId="4A4D4EBA" w:rsidR="00554D99" w:rsidRPr="00B73DCC" w:rsidRDefault="00563D01" w:rsidP="00563D01">
            <w:pPr>
              <w:rPr>
                <w:lang w:val="fr-FR"/>
              </w:rPr>
            </w:pPr>
            <w:r w:rsidRPr="00B73DCC">
              <w:rPr>
                <w:sz w:val="22"/>
                <w:szCs w:val="22"/>
                <w:lang w:val="fr-FR"/>
              </w:rPr>
              <w:t xml:space="preserve">Masterveil </w:t>
            </w:r>
            <w:proofErr w:type="spellStart"/>
            <w:r w:rsidRPr="00B73DCC">
              <w:rPr>
                <w:sz w:val="22"/>
                <w:szCs w:val="22"/>
                <w:lang w:val="fr-FR"/>
              </w:rPr>
              <w:t>Airstop</w:t>
            </w:r>
            <w:proofErr w:type="spellEnd"/>
            <w:r w:rsidRPr="00B73DCC">
              <w:rPr>
                <w:sz w:val="22"/>
                <w:szCs w:val="22"/>
                <w:lang w:val="fr-FR"/>
              </w:rPr>
              <w:t xml:space="preserve"> est conçu pour réduire efficacement les pertes de chaleur, ce qui permet de réduire la consommation d'énergie car le système de chauffage doit fonctionner moins</w:t>
            </w:r>
            <w:r w:rsidRPr="00B73DCC">
              <w:rPr>
                <w:lang w:val="fr-FR"/>
              </w:rPr>
              <w:t xml:space="preserve"> </w:t>
            </w:r>
            <w:r w:rsidRPr="00B73DCC">
              <w:rPr>
                <w:sz w:val="22"/>
                <w:szCs w:val="22"/>
                <w:lang w:val="fr-FR"/>
              </w:rPr>
              <w:t xml:space="preserve">pour maintenir une température </w:t>
            </w:r>
            <w:r w:rsidR="00B73DCC">
              <w:rPr>
                <w:sz w:val="22"/>
                <w:szCs w:val="22"/>
                <w:lang w:val="fr-FR"/>
              </w:rPr>
              <w:t>uniforme</w:t>
            </w:r>
            <w:r w:rsidRPr="00B73DCC">
              <w:rPr>
                <w:sz w:val="22"/>
                <w:szCs w:val="22"/>
                <w:lang w:val="fr-FR"/>
              </w:rPr>
              <w:t>. Le système est</w:t>
            </w:r>
            <w:r w:rsidRPr="00B73DCC">
              <w:rPr>
                <w:lang w:val="fr-FR"/>
              </w:rPr>
              <w:t xml:space="preserve"> </w:t>
            </w:r>
            <w:r w:rsidRPr="00B73DCC">
              <w:rPr>
                <w:sz w:val="22"/>
                <w:szCs w:val="22"/>
                <w:lang w:val="fr-FR"/>
              </w:rPr>
              <w:t>également installé en fonction de la largeur et de la hauteur de la porte de chaque lave-auto, ce qui garantit que le rideau d'air fonctionne de manière optimale pour votre station de lavage.</w:t>
            </w:r>
          </w:p>
          <w:p w14:paraId="251E596E" w14:textId="33BB1E3D" w:rsidR="00563D01" w:rsidRPr="00B73DCC" w:rsidRDefault="00563D01" w:rsidP="00563D01">
            <w:pPr>
              <w:rPr>
                <w:lang w:val="fr-FR"/>
              </w:rPr>
            </w:pPr>
            <w:r>
              <w:rPr>
                <w:noProof/>
              </w:rPr>
              <w:lastRenderedPageBreak/>
              <w:drawing>
                <wp:anchor distT="0" distB="0" distL="114300" distR="114300" simplePos="0" relativeHeight="251672576" behindDoc="1" locked="0" layoutInCell="1" allowOverlap="1" wp14:anchorId="0EAECDF3" wp14:editId="20EE60AF">
                  <wp:simplePos x="0" y="0"/>
                  <wp:positionH relativeFrom="column">
                    <wp:posOffset>-2428240</wp:posOffset>
                  </wp:positionH>
                  <wp:positionV relativeFrom="paragraph">
                    <wp:posOffset>351155</wp:posOffset>
                  </wp:positionV>
                  <wp:extent cx="2115185" cy="2115185"/>
                  <wp:effectExtent l="0" t="0" r="0" b="0"/>
                  <wp:wrapNone/>
                  <wp:docPr id="66118913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2115185"/>
                          </a:xfrm>
                          <a:prstGeom prst="rect">
                            <a:avLst/>
                          </a:prstGeom>
                          <a:noFill/>
                        </pic:spPr>
                      </pic:pic>
                    </a:graphicData>
                  </a:graphic>
                </wp:anchor>
              </w:drawing>
            </w:r>
          </w:p>
          <w:p w14:paraId="18599EF7" w14:textId="40D427CB" w:rsidR="00563D01" w:rsidRPr="00B73DCC" w:rsidRDefault="00563D01" w:rsidP="00563D01">
            <w:pPr>
              <w:rPr>
                <w:b/>
                <w:bCs/>
                <w:lang w:val="fr-FR"/>
              </w:rPr>
            </w:pPr>
            <w:r w:rsidRPr="00B73DCC">
              <w:rPr>
                <w:b/>
                <w:bCs/>
                <w:lang w:val="fr-FR"/>
              </w:rPr>
              <w:t xml:space="preserve">Pourquoi choisir Masterveil </w:t>
            </w:r>
            <w:proofErr w:type="spellStart"/>
            <w:r w:rsidRPr="00B73DCC">
              <w:rPr>
                <w:b/>
                <w:bCs/>
                <w:lang w:val="fr-FR"/>
              </w:rPr>
              <w:t>Airstop</w:t>
            </w:r>
            <w:proofErr w:type="spellEnd"/>
            <w:r w:rsidRPr="00B73DCC">
              <w:rPr>
                <w:b/>
                <w:bCs/>
                <w:lang w:val="fr-FR"/>
              </w:rPr>
              <w:t xml:space="preserve"> ?</w:t>
            </w:r>
          </w:p>
          <w:p w14:paraId="41342094" w14:textId="34361884" w:rsidR="00563D01" w:rsidRPr="00B73DCC" w:rsidRDefault="00563D01" w:rsidP="00563D01">
            <w:pPr>
              <w:rPr>
                <w:b/>
                <w:bCs/>
                <w:lang w:val="fr-FR"/>
              </w:rPr>
            </w:pPr>
            <w:r w:rsidRPr="00B73DCC">
              <w:rPr>
                <w:b/>
                <w:bCs/>
                <w:lang w:val="fr-FR"/>
              </w:rPr>
              <w:t>Réduire les coûts :</w:t>
            </w:r>
          </w:p>
          <w:p w14:paraId="07D2A61C" w14:textId="221B847F" w:rsidR="00563D01" w:rsidRPr="00B73DCC" w:rsidRDefault="00B73DCC" w:rsidP="00563D01">
            <w:pPr>
              <w:rPr>
                <w:lang w:val="fr-FR"/>
              </w:rPr>
            </w:pPr>
            <w:r>
              <w:rPr>
                <w:lang w:val="fr-FR"/>
              </w:rPr>
              <w:t>r</w:t>
            </w:r>
            <w:r w:rsidR="00563D01" w:rsidRPr="00B73DCC">
              <w:rPr>
                <w:lang w:val="fr-FR"/>
              </w:rPr>
              <w:t>éduire la consommation d'énergie et maîtriser les coûts d'exploitation.</w:t>
            </w:r>
          </w:p>
          <w:p w14:paraId="373B3991" w14:textId="7A726B17" w:rsidR="00563D01" w:rsidRPr="00B73DCC" w:rsidRDefault="00563D01" w:rsidP="00563D01">
            <w:pPr>
              <w:rPr>
                <w:b/>
                <w:bCs/>
                <w:lang w:val="fr-FR"/>
              </w:rPr>
            </w:pPr>
            <w:r w:rsidRPr="00B73DCC">
              <w:rPr>
                <w:b/>
                <w:bCs/>
                <w:lang w:val="fr-FR"/>
              </w:rPr>
              <w:t xml:space="preserve">Protégez votre équipement : </w:t>
            </w:r>
          </w:p>
          <w:p w14:paraId="761C4EC2" w14:textId="42252D0F" w:rsidR="00563D01" w:rsidRPr="00B73DCC" w:rsidRDefault="00B73DCC" w:rsidP="00563D01">
            <w:pPr>
              <w:rPr>
                <w:lang w:val="fr-FR"/>
              </w:rPr>
            </w:pPr>
            <w:r>
              <w:rPr>
                <w:lang w:val="fr-FR"/>
              </w:rPr>
              <w:t>u</w:t>
            </w:r>
            <w:r w:rsidR="00563D01" w:rsidRPr="00B73DCC">
              <w:rPr>
                <w:lang w:val="fr-FR"/>
              </w:rPr>
              <w:t>n climat stable avec une température uniforme protège l'équipement de la station de lavage des fluctuations de température, réduisant ainsi le risque d'usure et de corrosion. Cela permet d'éviter des pannes coûteuses de la machine et d'prolonger la durée de vie de l'équipement.</w:t>
            </w:r>
          </w:p>
          <w:p w14:paraId="37065593" w14:textId="7706D135" w:rsidR="00563D01" w:rsidRPr="00B73DCC" w:rsidRDefault="00563D01" w:rsidP="00563D01">
            <w:pPr>
              <w:rPr>
                <w:b/>
                <w:bCs/>
                <w:lang w:val="fr-FR"/>
              </w:rPr>
            </w:pPr>
            <w:r w:rsidRPr="002F75CD">
              <w:rPr>
                <w:noProof/>
              </w:rPr>
              <mc:AlternateContent>
                <mc:Choice Requires="wps">
                  <w:drawing>
                    <wp:anchor distT="0" distB="0" distL="114300" distR="114300" simplePos="0" relativeHeight="251674624" behindDoc="1" locked="0" layoutInCell="1" allowOverlap="1" wp14:anchorId="526C1501" wp14:editId="3D99B573">
                      <wp:simplePos x="0" y="0"/>
                      <wp:positionH relativeFrom="margin">
                        <wp:posOffset>-2428240</wp:posOffset>
                      </wp:positionH>
                      <wp:positionV relativeFrom="margin">
                        <wp:posOffset>3129280</wp:posOffset>
                      </wp:positionV>
                      <wp:extent cx="2115185" cy="2115185"/>
                      <wp:effectExtent l="0" t="0" r="0" b="0"/>
                      <wp:wrapNone/>
                      <wp:docPr id="1234125919" name="Rektangel med rundade hör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15185" cy="2115185"/>
                              </a:xfrm>
                              <a:prstGeom prst="round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roundrect id="Rektangel med rundade hörn 1" style="position:absolute;margin-left:-191.2pt;margin-top:246.4pt;width:166.55pt;height:166.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stroked="f" strokeweight="1p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" arcsize="10923f" w14:anchorId="30270FE9">
                      <v:fill type="frame" o:title="" recolor="t" rotate="t" r:id="rId16"/>
                      <v:stroke joinstyle="miter"/>
                      <o:lock v:ext="edit" aspectratio="t"/>
                      <v:textbox inset="0,0,0,0"/>
                      <w10:wrap anchorx="margin" anchory="margin"/>
                    </v:roundrect>
                  </w:pict>
                </mc:Fallback>
              </mc:AlternateContent>
            </w:r>
            <w:r w:rsidRPr="00B73DCC">
              <w:rPr>
                <w:b/>
                <w:bCs/>
                <w:lang w:val="fr-FR"/>
              </w:rPr>
              <w:t xml:space="preserve">Fonctionnement respectueux de l'environnement : </w:t>
            </w:r>
          </w:p>
          <w:p w14:paraId="090DADDD" w14:textId="1EFE91B9" w:rsidR="00563D01" w:rsidRPr="00B73DCC" w:rsidRDefault="00B73DCC" w:rsidP="00563D01">
            <w:pPr>
              <w:rPr>
                <w:lang w:val="fr-FR"/>
              </w:rPr>
            </w:pPr>
            <w:r>
              <w:rPr>
                <w:lang w:val="fr-FR"/>
              </w:rPr>
              <w:t>r</w:t>
            </w:r>
            <w:r w:rsidR="00563D01" w:rsidRPr="00B73DCC">
              <w:rPr>
                <w:lang w:val="fr-FR"/>
              </w:rPr>
              <w:t>éduisez votre impact sur le climat grâce à l'efficacité énergétique.</w:t>
            </w:r>
          </w:p>
          <w:p w14:paraId="6CD3B95F" w14:textId="62572B07" w:rsidR="00563D01" w:rsidRPr="00B73DCC" w:rsidRDefault="00563D01" w:rsidP="00563D01">
            <w:pPr>
              <w:rPr>
                <w:lang w:val="fr-FR"/>
              </w:rPr>
            </w:pPr>
            <w:r w:rsidRPr="00B73DCC">
              <w:rPr>
                <w:b/>
                <w:bCs/>
                <w:lang w:val="fr-FR"/>
              </w:rPr>
              <w:t>Service personnalisé et qualité :</w:t>
            </w:r>
          </w:p>
          <w:p w14:paraId="117B534C" w14:textId="73D5C62D" w:rsidR="00563D01" w:rsidRPr="00B73DCC" w:rsidRDefault="00B73DCC" w:rsidP="00563D01">
            <w:pPr>
              <w:rPr>
                <w:lang w:val="fr-FR"/>
              </w:rPr>
            </w:pPr>
            <w:r>
              <w:rPr>
                <w:lang w:val="fr-FR"/>
              </w:rPr>
              <w:t>n</w:t>
            </w:r>
            <w:r w:rsidR="00563D01" w:rsidRPr="00B73DCC">
              <w:rPr>
                <w:lang w:val="fr-FR"/>
              </w:rPr>
              <w:t>os experts adaptent une solution à vos besoins spécifiques en utilisant uniquement des composants de haute qualité.</w:t>
            </w:r>
          </w:p>
          <w:p w14:paraId="43373FBC" w14:textId="534BADEF" w:rsidR="00563D01" w:rsidRPr="00B73DCC" w:rsidRDefault="00563D01" w:rsidP="00563D01">
            <w:pPr>
              <w:rPr>
                <w:lang w:val="fr-FR"/>
              </w:rPr>
            </w:pPr>
            <w:r w:rsidRPr="00B73DCC">
              <w:rPr>
                <w:lang w:val="fr-FR"/>
              </w:rPr>
              <w:t>Prêt à faire l'expérience de la différence ?</w:t>
            </w:r>
          </w:p>
          <w:p w14:paraId="3994E0D2" w14:textId="02AF5A51" w:rsidR="00563D01" w:rsidRPr="00B73DCC" w:rsidRDefault="00563D01" w:rsidP="00563D01">
            <w:pPr>
              <w:rPr>
                <w:b/>
                <w:bCs/>
                <w:lang w:val="fr-FR"/>
              </w:rPr>
            </w:pPr>
            <w:r w:rsidRPr="00B73DCC">
              <w:rPr>
                <w:b/>
                <w:bCs/>
                <w:lang w:val="fr-FR"/>
              </w:rPr>
              <w:t xml:space="preserve">Contactez-nous dès aujourd'hui pour une consultation gratuite ! </w:t>
            </w:r>
          </w:p>
          <w:p w14:paraId="26191AA3" w14:textId="6DEE6694" w:rsidR="00563D01" w:rsidRPr="00B73DCC" w:rsidRDefault="00563D01" w:rsidP="00153EFB">
            <w:pPr>
              <w:rPr>
                <w:lang w:val="fr-FR"/>
              </w:rPr>
            </w:pPr>
            <w:r w:rsidRPr="00B73DCC">
              <w:rPr>
                <w:lang w:val="fr-FR"/>
              </w:rPr>
              <w:t xml:space="preserve">Avec Masterveil </w:t>
            </w:r>
            <w:proofErr w:type="spellStart"/>
            <w:r w:rsidRPr="00B73DCC">
              <w:rPr>
                <w:lang w:val="fr-FR"/>
              </w:rPr>
              <w:t>Airstop</w:t>
            </w:r>
            <w:proofErr w:type="spellEnd"/>
            <w:r w:rsidRPr="00B73DCC">
              <w:rPr>
                <w:lang w:val="fr-FR"/>
              </w:rPr>
              <w:t xml:space="preserve">, vous obtenez une solution de rideau d'air durable pour un </w:t>
            </w:r>
            <w:proofErr w:type="spellStart"/>
            <w:r w:rsidR="00B73DCC">
              <w:rPr>
                <w:lang w:val="fr-FR"/>
              </w:rPr>
              <w:t>Carwash</w:t>
            </w:r>
            <w:proofErr w:type="spellEnd"/>
            <w:r w:rsidRPr="00B73DCC">
              <w:rPr>
                <w:lang w:val="fr-FR"/>
              </w:rPr>
              <w:t xml:space="preserve"> plus confortable, efficace et fiable.</w:t>
            </w:r>
          </w:p>
          <w:p w14:paraId="5381D401" w14:textId="78064877" w:rsidR="00563D01" w:rsidRPr="00B73DCC" w:rsidRDefault="00563D01" w:rsidP="00153EFB">
            <w:pPr>
              <w:rPr>
                <w:lang w:val="fr-FR"/>
              </w:rPr>
            </w:pPr>
          </w:p>
          <w:p w14:paraId="757A36F4" w14:textId="77777777" w:rsidR="00563D01" w:rsidRPr="00B73DCC" w:rsidRDefault="00563D01" w:rsidP="00153EFB">
            <w:pPr>
              <w:rPr>
                <w:lang w:val="fr-FR"/>
              </w:rPr>
            </w:pPr>
          </w:p>
          <w:p w14:paraId="16C2F8D7" w14:textId="77777777" w:rsidR="00563D01" w:rsidRPr="00B73DCC" w:rsidRDefault="00563D01" w:rsidP="00153EFB">
            <w:pPr>
              <w:rPr>
                <w:lang w:val="fr-FR"/>
              </w:rPr>
            </w:pPr>
          </w:p>
          <w:p w14:paraId="01321263" w14:textId="77777777" w:rsidR="00563D01" w:rsidRPr="00B73DCC" w:rsidRDefault="00563D01" w:rsidP="00153EFB">
            <w:pPr>
              <w:rPr>
                <w:lang w:val="fr-FR"/>
              </w:rPr>
            </w:pPr>
          </w:p>
          <w:p w14:paraId="5EA47804" w14:textId="77777777" w:rsidR="00563D01" w:rsidRPr="00B73DCC" w:rsidRDefault="00563D01" w:rsidP="00153EFB">
            <w:pPr>
              <w:rPr>
                <w:lang w:val="fr-FR"/>
              </w:rPr>
            </w:pPr>
          </w:p>
          <w:p w14:paraId="36841758" w14:textId="77777777" w:rsidR="00563D01" w:rsidRPr="00B73DCC" w:rsidRDefault="00563D01" w:rsidP="00153EFB">
            <w:pPr>
              <w:rPr>
                <w:lang w:val="fr-FR"/>
              </w:rPr>
            </w:pPr>
          </w:p>
          <w:p w14:paraId="4AAE41A2" w14:textId="77777777" w:rsidR="00563D01" w:rsidRPr="00B73DCC" w:rsidRDefault="00563D01" w:rsidP="00153EFB">
            <w:pPr>
              <w:rPr>
                <w:lang w:val="fr-FR"/>
              </w:rPr>
            </w:pPr>
          </w:p>
          <w:p w14:paraId="4196C7F5" w14:textId="77777777" w:rsidR="00563D01" w:rsidRPr="00B73DCC" w:rsidRDefault="00563D01" w:rsidP="00153EFB">
            <w:pPr>
              <w:rPr>
                <w:lang w:val="fr-FR"/>
              </w:rPr>
            </w:pPr>
          </w:p>
          <w:p w14:paraId="1FA54D1C" w14:textId="77777777" w:rsidR="00563D01" w:rsidRPr="00B73DCC" w:rsidRDefault="00563D01" w:rsidP="00153EFB">
            <w:pPr>
              <w:rPr>
                <w:lang w:val="fr-FR"/>
              </w:rPr>
            </w:pPr>
          </w:p>
          <w:p w14:paraId="4B4D70EB" w14:textId="77777777" w:rsidR="00563D01" w:rsidRPr="00B73DCC" w:rsidRDefault="00563D01" w:rsidP="00153EFB">
            <w:pPr>
              <w:rPr>
                <w:lang w:val="fr-FR"/>
              </w:rPr>
            </w:pPr>
          </w:p>
          <w:p w14:paraId="7CB2E213" w14:textId="44523D75" w:rsidR="00563D01" w:rsidRPr="00B73DCC" w:rsidRDefault="00B73DCC" w:rsidP="00153EFB">
            <w:pPr>
              <w:rPr>
                <w:lang w:val="fr-FR"/>
              </w:rPr>
            </w:pPr>
            <w:r w:rsidRPr="002F75CD">
              <w:rPr>
                <w:noProof/>
              </w:rPr>
              <w:lastRenderedPageBreak/>
              <mc:AlternateContent>
                <mc:Choice Requires="wps">
                  <w:drawing>
                    <wp:anchor distT="0" distB="0" distL="114300" distR="114300" simplePos="0" relativeHeight="251664384" behindDoc="0" locked="0" layoutInCell="1" allowOverlap="1" wp14:anchorId="5CB9A5CC" wp14:editId="4DDE73E7">
                      <wp:simplePos x="0" y="0"/>
                      <wp:positionH relativeFrom="column">
                        <wp:posOffset>-1709420</wp:posOffset>
                      </wp:positionH>
                      <wp:positionV relativeFrom="paragraph">
                        <wp:posOffset>118745</wp:posOffset>
                      </wp:positionV>
                      <wp:extent cx="5257800" cy="3886200"/>
                      <wp:effectExtent l="0" t="0" r="0" b="0"/>
                      <wp:wrapNone/>
                      <wp:docPr id="1356164648" name="Rektangel: rundade hörn 1"/>
                      <wp:cNvGraphicFramePr/>
                      <a:graphic xmlns:a="http://schemas.openxmlformats.org/drawingml/2006/main">
                        <a:graphicData uri="http://schemas.microsoft.com/office/word/2010/wordprocessingShape">
                          <wps:wsp>
                            <wps:cNvSpPr/>
                            <wps:spPr>
                              <a:xfrm>
                                <a:off x="0" y="0"/>
                                <a:ext cx="5257800" cy="3886200"/>
                              </a:xfrm>
                              <a:prstGeom prst="roundRect">
                                <a:avLst/>
                              </a:prstGeom>
                              <a:blipFill dpi="0" rotWithShape="1">
                                <a:blip r:embed="rId17" cstate="print">
                                  <a:extLst>
                                    <a:ext uri="{28A0092B-C50C-407E-A947-70E740481C1C}">
                                      <a14:useLocalDpi xmlns:a14="http://schemas.microsoft.com/office/drawing/2010/main" val="0"/>
                                    </a:ext>
                                  </a:extLst>
                                </a:blip>
                                <a:srcRect/>
                                <a:stretch>
                                  <a:fillRect t="-20866" b="-48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9B7998" id="Rektangel: rundade hörn 1" o:spid="_x0000_s1026" style="position:absolute;margin-left:-134.6pt;margin-top:9.35pt;width:414pt;height:30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" stroked="f" strokeweight="1pt">
                      <v:fill r:id="rId18" o:title="" recolor="t" rotate="t" type="frame"/>
                      <v:stroke joinstyle="miter"/>
                    </v:roundrect>
                  </w:pict>
                </mc:Fallback>
              </mc:AlternateContent>
            </w:r>
          </w:p>
          <w:p w14:paraId="60D7AA3E" w14:textId="14BAF2BC" w:rsidR="00563D01" w:rsidRPr="00B73DCC" w:rsidRDefault="00563D01" w:rsidP="00153EFB">
            <w:pPr>
              <w:rPr>
                <w:lang w:val="fr-FR"/>
              </w:rPr>
            </w:pPr>
          </w:p>
          <w:p w14:paraId="5EC94EA7" w14:textId="59C060E6" w:rsidR="007E23BE" w:rsidRPr="00B73DCC" w:rsidRDefault="007E23BE" w:rsidP="00153EFB">
            <w:pPr>
              <w:rPr>
                <w:lang w:val="fr-FR"/>
              </w:rPr>
            </w:pPr>
          </w:p>
          <w:p w14:paraId="6BDB57C6" w14:textId="0557907D" w:rsidR="007E23BE" w:rsidRPr="00B73DCC" w:rsidRDefault="007E23BE" w:rsidP="00153EFB">
            <w:pPr>
              <w:rPr>
                <w:lang w:val="fr-FR"/>
              </w:rPr>
            </w:pPr>
          </w:p>
          <w:p w14:paraId="58C3317A" w14:textId="77777777" w:rsidR="007E23BE" w:rsidRPr="00B73DCC" w:rsidRDefault="007E23BE" w:rsidP="00153EFB">
            <w:pPr>
              <w:rPr>
                <w:lang w:val="fr-FR"/>
              </w:rPr>
            </w:pPr>
          </w:p>
          <w:p w14:paraId="534DFA8C" w14:textId="77777777" w:rsidR="007E23BE" w:rsidRPr="00B73DCC" w:rsidRDefault="007E23BE" w:rsidP="00153EFB">
            <w:pPr>
              <w:rPr>
                <w:lang w:val="fr-FR"/>
              </w:rPr>
            </w:pPr>
          </w:p>
          <w:p w14:paraId="7191B5E8" w14:textId="11D94570" w:rsidR="007E23BE" w:rsidRPr="00B73DCC" w:rsidRDefault="007E23BE" w:rsidP="00153EFB">
            <w:pPr>
              <w:rPr>
                <w:lang w:val="fr-FR"/>
              </w:rPr>
            </w:pPr>
          </w:p>
          <w:p w14:paraId="7DFC7871" w14:textId="79A881BF" w:rsidR="007E23BE" w:rsidRPr="00B73DCC" w:rsidRDefault="007E23BE" w:rsidP="00153EFB">
            <w:pPr>
              <w:rPr>
                <w:lang w:val="fr-FR"/>
              </w:rPr>
            </w:pPr>
          </w:p>
          <w:p w14:paraId="59A58E4C" w14:textId="77777777" w:rsidR="007E23BE" w:rsidRPr="00B73DCC" w:rsidRDefault="007E23BE" w:rsidP="00153EFB">
            <w:pPr>
              <w:rPr>
                <w:lang w:val="fr-FR"/>
              </w:rPr>
            </w:pPr>
          </w:p>
          <w:p w14:paraId="3F50CE34" w14:textId="4D10B8E6" w:rsidR="007E23BE" w:rsidRPr="00B73DCC" w:rsidRDefault="007E23BE" w:rsidP="00153EFB">
            <w:pPr>
              <w:rPr>
                <w:lang w:val="fr-FR"/>
              </w:rPr>
            </w:pPr>
          </w:p>
          <w:p w14:paraId="1A037D81" w14:textId="6EB634BA" w:rsidR="00D14809" w:rsidRPr="00B73DCC" w:rsidRDefault="00D14809" w:rsidP="00153EFB">
            <w:pPr>
              <w:rPr>
                <w:lang w:val="fr-FR"/>
              </w:rPr>
            </w:pPr>
          </w:p>
        </w:tc>
      </w:tr>
    </w:tbl>
    <w:p w14:paraId="099D533C" w14:textId="79FE44B1" w:rsidR="00852C48" w:rsidRPr="00762B7C" w:rsidRDefault="00D14809" w:rsidP="00762B7C">
      <w:pPr>
        <w:pStyle w:val="Titel"/>
        <w:rPr>
          <w:lang w:val="sv-SE"/>
        </w:rPr>
      </w:pPr>
      <w:r w:rsidRPr="002F75CD">
        <w:rPr>
          <w:noProof/>
        </w:rPr>
        <w:lastRenderedPageBreak/>
        <mc:AlternateContent>
          <mc:Choice Requires="wps">
            <w:drawing>
              <wp:anchor distT="0" distB="0" distL="114300" distR="114300" simplePos="0" relativeHeight="251666432" behindDoc="0" locked="0" layoutInCell="1" allowOverlap="1" wp14:anchorId="64FC35F9" wp14:editId="7269690B">
                <wp:simplePos x="0" y="0"/>
                <wp:positionH relativeFrom="column">
                  <wp:posOffset>288925</wp:posOffset>
                </wp:positionH>
                <wp:positionV relativeFrom="paragraph">
                  <wp:posOffset>1372870</wp:posOffset>
                </wp:positionV>
                <wp:extent cx="5257800" cy="3886200"/>
                <wp:effectExtent l="0" t="0" r="0" b="0"/>
                <wp:wrapNone/>
                <wp:docPr id="1179928181" name="Rektangel: rundade hörn 1"/>
                <wp:cNvGraphicFramePr/>
                <a:graphic xmlns:a="http://schemas.openxmlformats.org/drawingml/2006/main">
                  <a:graphicData uri="http://schemas.microsoft.com/office/word/2010/wordprocessingShape">
                    <wps:wsp>
                      <wps:cNvSpPr/>
                      <wps:spPr>
                        <a:xfrm>
                          <a:off x="0" y="0"/>
                          <a:ext cx="5257800" cy="3886200"/>
                        </a:xfrm>
                        <a:prstGeom prst="roundRect">
                          <a:avLst/>
                        </a:prstGeom>
                        <a:blipFill dpi="0" rotWithShape="1">
                          <a:blip r:embed="rId19" cstate="print">
                            <a:extLst>
                              <a:ext uri="{28A0092B-C50C-407E-A947-70E740481C1C}">
                                <a14:useLocalDpi xmlns:a14="http://schemas.microsoft.com/office/drawing/2010/main" val="0"/>
                              </a:ext>
                            </a:extLst>
                          </a:blip>
                          <a:srcRect/>
                          <a:stretch>
                            <a:fillRect t="-34298" b="-95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4E0DAD" id="Rektangel: rundade hörn 1" o:spid="_x0000_s1026" style="position:absolute;margin-left:22.75pt;margin-top:108.1pt;width:414pt;height:30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" stroked="f" strokeweight="1pt">
                <v:fill r:id="rId20" o:title="" recolor="t" rotate="t" type="frame"/>
                <v:stroke joinstyle="miter"/>
              </v:roundrect>
            </w:pict>
          </mc:Fallback>
        </mc:AlternateContent>
      </w:r>
    </w:p>
    <w:sectPr w:rsidR="00852C48" w:rsidRPr="00762B7C" w:rsidSect="0088167C">
      <w:headerReference w:type="even" r:id="rId21"/>
      <w:headerReference w:type="default" r:id="rId22"/>
      <w:footerReference w:type="default" r:id="rId23"/>
      <w:headerReference w:type="first" r:id="rId24"/>
      <w:footerReference w:type="first" r:id="rId25"/>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BE330" w14:textId="77777777" w:rsidR="00866B54" w:rsidRPr="002F75CD" w:rsidRDefault="00866B54" w:rsidP="005A62BD">
      <w:pPr>
        <w:spacing w:after="0" w:line="240" w:lineRule="auto"/>
      </w:pPr>
      <w:r w:rsidRPr="002F75CD">
        <w:separator/>
      </w:r>
    </w:p>
  </w:endnote>
  <w:endnote w:type="continuationSeparator" w:id="0">
    <w:p w14:paraId="6AD4FA22" w14:textId="77777777" w:rsidR="00866B54" w:rsidRPr="002F75CD" w:rsidRDefault="00866B54" w:rsidP="005A62BD">
      <w:pPr>
        <w:spacing w:after="0" w:line="240" w:lineRule="auto"/>
      </w:pPr>
      <w:r w:rsidRPr="002F75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panose1 w:val="00000000000000000000"/>
    <w:charset w:val="00"/>
    <w:family w:val="auto"/>
    <w:pitch w:val="variable"/>
    <w:sig w:usb0="A000006F" w:usb1="0000007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Figtree Medium">
    <w:panose1 w:val="00000000000000000000"/>
    <w:charset w:val="00"/>
    <w:family w:val="auto"/>
    <w:pitch w:val="variable"/>
    <w:sig w:usb0="A000006F" w:usb1="0000007B" w:usb2="00000000" w:usb3="00000000" w:csb0="00000093" w:csb1="00000000"/>
  </w:font>
  <w:font w:name="Figtree SemiBold">
    <w:panose1 w:val="00000000000000000000"/>
    <w:charset w:val="00"/>
    <w:family w:val="auto"/>
    <w:pitch w:val="variable"/>
    <w:sig w:usb0="A000006F" w:usb1="00000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E87C3" w14:textId="28A7314B" w:rsidR="00F12740" w:rsidRPr="00E7248A" w:rsidRDefault="00F12740" w:rsidP="00F12740">
    <w:pPr>
      <w:pStyle w:val="Voettekst"/>
      <w:spacing w:after="0" w:line="240" w:lineRule="auto"/>
      <w:rPr>
        <w:rFonts w:ascii="MS Mincho" w:eastAsia="MS Mincho" w:hAnsi="MS Mincho" w:cs="MS Mincho"/>
        <w:sz w:val="20"/>
        <w:szCs w:val="20"/>
        <w:lang w:val="sv-SE"/>
      </w:rPr>
    </w:pPr>
    <w:r w:rsidRPr="002F75CD">
      <w:rPr>
        <w:noProof/>
        <w:sz w:val="20"/>
        <w:szCs w:val="20"/>
      </w:rPr>
      <w:drawing>
        <wp:anchor distT="0" distB="0" distL="114300" distR="114300" simplePos="0" relativeHeight="251658240" behindDoc="1" locked="0" layoutInCell="1" allowOverlap="1" wp14:anchorId="21937384" wp14:editId="30C34BDF">
          <wp:simplePos x="0" y="0"/>
          <wp:positionH relativeFrom="column">
            <wp:posOffset>-3810</wp:posOffset>
          </wp:positionH>
          <wp:positionV relativeFrom="paragraph">
            <wp:posOffset>0</wp:posOffset>
          </wp:positionV>
          <wp:extent cx="1901228" cy="355013"/>
          <wp:effectExtent l="0" t="0" r="3810" b="635"/>
          <wp:wrapTight wrapText="bothSides">
            <wp:wrapPolygon edited="0">
              <wp:start x="4184" y="0"/>
              <wp:lineTo x="0" y="2318"/>
              <wp:lineTo x="0" y="20866"/>
              <wp:lineTo x="16882" y="20866"/>
              <wp:lineTo x="21499" y="18547"/>
              <wp:lineTo x="21499" y="0"/>
              <wp:lineTo x="4184" y="0"/>
            </wp:wrapPolygon>
          </wp:wrapTight>
          <wp:docPr id="1999681463" name="Bildobjekt 3" descr="Une image montrant la police, les graphiques, la conception graphique, 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81463" name="Bildobjekt 3" descr="En bild som visar Teckensnitt, Grafik, grafisk design,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901228" cy="355013"/>
                  </a:xfrm>
                  <a:prstGeom prst="rect">
                    <a:avLst/>
                  </a:prstGeom>
                </pic:spPr>
              </pic:pic>
            </a:graphicData>
          </a:graphic>
          <wp14:sizeRelH relativeFrom="page">
            <wp14:pctWidth>0</wp14:pctWidth>
          </wp14:sizeRelH>
          <wp14:sizeRelV relativeFrom="page">
            <wp14:pctHeight>0</wp14:pctHeight>
          </wp14:sizeRelV>
        </wp:anchor>
      </w:drawing>
    </w:r>
    <w:r w:rsidRPr="00B73DCC">
      <w:rPr>
        <w:sz w:val="20"/>
        <w:szCs w:val="20"/>
        <w:lang w:val="fr-FR"/>
      </w:rPr>
      <w:tab/>
    </w:r>
    <w:r w:rsidRPr="00B73DCC">
      <w:rPr>
        <w:sz w:val="20"/>
        <w:szCs w:val="20"/>
        <w:lang w:val="fr-FR"/>
      </w:rPr>
      <w:tab/>
    </w:r>
    <w:proofErr w:type="spellStart"/>
    <w:r w:rsidR="00AD1243">
      <w:rPr>
        <w:sz w:val="20"/>
        <w:szCs w:val="20"/>
        <w:lang w:val="fr-FR"/>
      </w:rPr>
      <w:t>Brusselbaan</w:t>
    </w:r>
    <w:proofErr w:type="spellEnd"/>
    <w:r w:rsidR="00AD1243">
      <w:rPr>
        <w:sz w:val="20"/>
        <w:szCs w:val="20"/>
        <w:lang w:val="fr-FR"/>
      </w:rPr>
      <w:t xml:space="preserve"> 192</w:t>
    </w:r>
    <w:r w:rsidRPr="00B73DCC">
      <w:rPr>
        <w:sz w:val="20"/>
        <w:szCs w:val="20"/>
        <w:lang w:val="fr-FR"/>
      </w:rPr>
      <w:t xml:space="preserve">, </w:t>
    </w:r>
    <w:r w:rsidR="00AD1243">
      <w:rPr>
        <w:sz w:val="20"/>
        <w:szCs w:val="20"/>
        <w:lang w:val="fr-FR"/>
      </w:rPr>
      <w:t xml:space="preserve">9320 </w:t>
    </w:r>
    <w:proofErr w:type="spellStart"/>
    <w:r w:rsidR="00AD1243">
      <w:rPr>
        <w:sz w:val="20"/>
        <w:szCs w:val="20"/>
        <w:lang w:val="fr-FR"/>
      </w:rPr>
      <w:t>Erembodegem</w:t>
    </w:r>
    <w:proofErr w:type="spellEnd"/>
    <w:r w:rsidR="00AD1243">
      <w:rPr>
        <w:sz w:val="20"/>
        <w:szCs w:val="20"/>
        <w:lang w:val="fr-FR"/>
      </w:rPr>
      <w:t>-Belgique</w:t>
    </w:r>
  </w:p>
  <w:p w14:paraId="5D4B3A13" w14:textId="3A70ACCB" w:rsidR="00F12740" w:rsidRPr="00E7248A" w:rsidRDefault="00F12740" w:rsidP="00F12740">
    <w:pPr>
      <w:pStyle w:val="Voettekst"/>
      <w:spacing w:after="0" w:line="240" w:lineRule="auto"/>
      <w:rPr>
        <w:sz w:val="20"/>
        <w:szCs w:val="20"/>
        <w:lang w:val="sv-SE"/>
      </w:rPr>
    </w:pPr>
    <w:r w:rsidRPr="00B73DCC">
      <w:rPr>
        <w:sz w:val="20"/>
        <w:szCs w:val="20"/>
        <w:lang w:val="fr-FR"/>
      </w:rPr>
      <w:tab/>
    </w:r>
    <w:r w:rsidRPr="00B73DCC">
      <w:rPr>
        <w:sz w:val="20"/>
        <w:szCs w:val="20"/>
        <w:lang w:val="fr-FR"/>
      </w:rPr>
      <w:tab/>
      <w:t>+</w:t>
    </w:r>
    <w:r w:rsidR="00AD1243">
      <w:rPr>
        <w:sz w:val="20"/>
        <w:szCs w:val="20"/>
        <w:lang w:val="fr-FR"/>
      </w:rPr>
      <w:t>32 53 60 78 90</w:t>
    </w:r>
  </w:p>
  <w:p w14:paraId="29FFDD05" w14:textId="7B1591AF" w:rsidR="00F12740" w:rsidRPr="00E7248A" w:rsidRDefault="00F12740" w:rsidP="00F12740">
    <w:pPr>
      <w:pStyle w:val="Voettekst"/>
      <w:spacing w:after="0" w:line="240" w:lineRule="auto"/>
      <w:rPr>
        <w:sz w:val="20"/>
        <w:szCs w:val="20"/>
        <w:lang w:val="sv-SE"/>
      </w:rPr>
    </w:pPr>
    <w:r w:rsidRPr="00B73DCC">
      <w:rPr>
        <w:sz w:val="20"/>
        <w:szCs w:val="20"/>
        <w:lang w:val="fr-FR"/>
      </w:rPr>
      <w:tab/>
    </w:r>
    <w:r w:rsidRPr="00B73DCC">
      <w:rPr>
        <w:sz w:val="20"/>
        <w:szCs w:val="20"/>
        <w:lang w:val="fr-FR"/>
      </w:rPr>
      <w:tab/>
    </w:r>
    <w:hyperlink r:id="rId2" w:history="1">
      <w:r w:rsidR="00AD1243" w:rsidRPr="00B302F7">
        <w:rPr>
          <w:rStyle w:val="Hyperlink"/>
          <w:sz w:val="20"/>
          <w:szCs w:val="20"/>
          <w:lang w:val="fr-FR"/>
        </w:rPr>
        <w:t>office@deweerdt.be</w:t>
      </w:r>
    </w:hyperlink>
    <w:r w:rsidRPr="00B73DCC">
      <w:rPr>
        <w:sz w:val="20"/>
        <w:szCs w:val="20"/>
        <w:lang w:val="fr-FR"/>
      </w:rPr>
      <w:t xml:space="preserve">, </w:t>
    </w:r>
    <w:hyperlink r:id="rId3" w:history="1">
      <w:r w:rsidR="00AD1243" w:rsidRPr="00B302F7">
        <w:rPr>
          <w:rStyle w:val="Hyperlink"/>
          <w:sz w:val="20"/>
          <w:szCs w:val="20"/>
          <w:lang w:val="fr-FR"/>
        </w:rPr>
        <w:t>www.masterveil.fr</w:t>
      </w:r>
    </w:hyperlink>
  </w:p>
  <w:p w14:paraId="57CED4CB" w14:textId="77777777" w:rsidR="00F12740" w:rsidRPr="00E7248A" w:rsidRDefault="00F12740" w:rsidP="00F12740">
    <w:pPr>
      <w:pStyle w:val="Voettekst"/>
      <w:spacing w:after="0" w:line="240" w:lineRule="auto"/>
      <w:rPr>
        <w:sz w:val="20"/>
        <w:szCs w:val="20"/>
        <w:lang w:val="sv-SE"/>
      </w:rPr>
    </w:pPr>
  </w:p>
  <w:p w14:paraId="34C650A1" w14:textId="581FAFED" w:rsidR="00F12740" w:rsidRPr="00B73DCC" w:rsidRDefault="00F12740" w:rsidP="00A66267">
    <w:pPr>
      <w:pStyle w:val="Voettekst"/>
      <w:spacing w:after="0" w:line="240" w:lineRule="auto"/>
      <w:rPr>
        <w:sz w:val="20"/>
        <w:szCs w:val="20"/>
        <w:lang w:val="fr-FR"/>
      </w:rPr>
    </w:pPr>
    <w:r w:rsidRPr="00B73DCC">
      <w:rPr>
        <w:sz w:val="20"/>
        <w:szCs w:val="20"/>
        <w:lang w:val="fr-FR"/>
      </w:rPr>
      <w:tab/>
    </w:r>
    <w:r w:rsidR="002E01D9" w:rsidRPr="00B73DCC">
      <w:rPr>
        <w:sz w:val="20"/>
        <w:szCs w:val="20"/>
        <w:lang w:val="fr-FR"/>
      </w:rPr>
      <w:t>Réserve pour erreurs d'impression et modifications techniques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0D0FE" w14:textId="77777777" w:rsidR="00A66267" w:rsidRPr="002F75CD" w:rsidRDefault="00A66267" w:rsidP="00A66267">
    <w:pPr>
      <w:pStyle w:val="SidfotochSidhuvud"/>
    </w:pPr>
    <w:r w:rsidRPr="002F75CD">
      <w:rPr>
        <w:noProof/>
      </w:rPr>
      <w:drawing>
        <wp:anchor distT="0" distB="0" distL="114300" distR="114300" simplePos="0" relativeHeight="251660288" behindDoc="1" locked="0" layoutInCell="1" allowOverlap="1" wp14:anchorId="1E022B0E" wp14:editId="543A7873">
          <wp:simplePos x="0" y="0"/>
          <wp:positionH relativeFrom="column">
            <wp:posOffset>0</wp:posOffset>
          </wp:positionH>
          <wp:positionV relativeFrom="paragraph">
            <wp:posOffset>0</wp:posOffset>
          </wp:positionV>
          <wp:extent cx="1900800" cy="356400"/>
          <wp:effectExtent l="0" t="0" r="4445" b="0"/>
          <wp:wrapTight wrapText="bothSides">
            <wp:wrapPolygon edited="0">
              <wp:start x="4186" y="0"/>
              <wp:lineTo x="0" y="2310"/>
              <wp:lineTo x="0" y="20791"/>
              <wp:lineTo x="16887" y="20791"/>
              <wp:lineTo x="21506" y="18481"/>
              <wp:lineTo x="21506" y="0"/>
              <wp:lineTo x="4186" y="0"/>
            </wp:wrapPolygon>
          </wp:wrapTight>
          <wp:docPr id="486752165" name="Bildobjekt 3" descr="Une image montrant la police, les graphiques, la conception graphique, 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81463" name="Bildobjekt 3" descr="En bild som visar Teckensnitt, Grafik, grafisk design,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900800" cy="356400"/>
                  </a:xfrm>
                  <a:prstGeom prst="rect">
                    <a:avLst/>
                  </a:prstGeom>
                </pic:spPr>
              </pic:pic>
            </a:graphicData>
          </a:graphic>
          <wp14:sizeRelH relativeFrom="page">
            <wp14:pctWidth>0</wp14:pctWidth>
          </wp14:sizeRelH>
          <wp14:sizeRelV relativeFrom="page">
            <wp14:pctHeight>0</wp14:pctHeight>
          </wp14:sizeRelV>
        </wp:anchor>
      </w:drawing>
    </w:r>
    <w:r w:rsidRPr="002F75CD">
      <w:tab/>
    </w:r>
    <w:r w:rsidRPr="002F75CD">
      <w:tab/>
    </w:r>
  </w:p>
  <w:p w14:paraId="067E8DD3" w14:textId="77777777" w:rsidR="00A66267" w:rsidRPr="002F75CD" w:rsidRDefault="00A66267" w:rsidP="00A66267">
    <w:pPr>
      <w:pStyle w:val="SidfotochSidhuvud"/>
    </w:pPr>
  </w:p>
  <w:p w14:paraId="40137A58" w14:textId="77777777" w:rsidR="00A66267" w:rsidRPr="002F75CD" w:rsidRDefault="00A66267" w:rsidP="00A66267">
    <w:pPr>
      <w:pStyle w:val="SidfotochSidhuvud"/>
    </w:pPr>
  </w:p>
  <w:p w14:paraId="46495FA1" w14:textId="77777777" w:rsidR="00A66267" w:rsidRPr="002F75CD" w:rsidRDefault="00A66267" w:rsidP="00A66267">
    <w:pPr>
      <w:pStyle w:val="SidfotochSidhuvud"/>
    </w:pPr>
  </w:p>
  <w:p w14:paraId="07E67F47" w14:textId="77777777" w:rsidR="00A66267" w:rsidRPr="002F75CD" w:rsidRDefault="00A66267" w:rsidP="00A66267">
    <w:pPr>
      <w:pStyle w:val="SidfotochSidhuvu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6F335" w14:textId="77777777" w:rsidR="00866B54" w:rsidRPr="002F75CD" w:rsidRDefault="00866B54" w:rsidP="005A62BD">
      <w:pPr>
        <w:spacing w:after="0" w:line="240" w:lineRule="auto"/>
      </w:pPr>
      <w:r w:rsidRPr="002F75CD">
        <w:separator/>
      </w:r>
    </w:p>
  </w:footnote>
  <w:footnote w:type="continuationSeparator" w:id="0">
    <w:p w14:paraId="04D2F35C" w14:textId="77777777" w:rsidR="00866B54" w:rsidRPr="002F75CD" w:rsidRDefault="00866B54" w:rsidP="005A62BD">
      <w:pPr>
        <w:spacing w:after="0" w:line="240" w:lineRule="auto"/>
      </w:pPr>
      <w:r w:rsidRPr="002F75C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537807600"/>
      <w:docPartObj>
        <w:docPartGallery w:val="Page Numbers (Top of Page)"/>
        <w:docPartUnique/>
      </w:docPartObj>
    </w:sdtPr>
    <w:sdtEndPr>
      <w:rPr>
        <w:rStyle w:val="Paginanummer"/>
      </w:rPr>
    </w:sdtEndPr>
    <w:sdtContent>
      <w:p w14:paraId="798A82E7" w14:textId="77777777" w:rsidR="00544FDC" w:rsidRPr="002F75CD" w:rsidRDefault="00544FDC" w:rsidP="004308AD">
        <w:pPr>
          <w:pStyle w:val="Koptekst"/>
          <w:framePr w:wrap="none" w:vAnchor="text" w:hAnchor="margin" w:xAlign="right" w:y="1"/>
          <w:rPr>
            <w:rStyle w:val="Paginanummer"/>
          </w:rPr>
        </w:pPr>
        <w:r w:rsidRPr="002F75CD">
          <w:rPr>
            <w:rStyle w:val="Paginanummer"/>
          </w:rPr>
          <w:fldChar w:fldCharType="begin"/>
        </w:r>
        <w:r w:rsidRPr="002F75CD">
          <w:rPr>
            <w:rStyle w:val="Paginanummer"/>
          </w:rPr>
          <w:instrText xml:space="preserve"> PAGE </w:instrText>
        </w:r>
        <w:r w:rsidRPr="002F75CD">
          <w:rPr>
            <w:rStyle w:val="Paginanummer"/>
          </w:rPr>
          <w:fldChar w:fldCharType="end"/>
        </w:r>
      </w:p>
    </w:sdtContent>
  </w:sdt>
  <w:sdt>
    <w:sdtPr>
      <w:rPr>
        <w:rStyle w:val="Paginanummer"/>
      </w:rPr>
      <w:id w:val="-1448924354"/>
      <w:docPartObj>
        <w:docPartGallery w:val="Page Numbers (Top of Page)"/>
        <w:docPartUnique/>
      </w:docPartObj>
    </w:sdtPr>
    <w:sdtEndPr>
      <w:rPr>
        <w:rStyle w:val="Paginanummer"/>
      </w:rPr>
    </w:sdtEndPr>
    <w:sdtContent>
      <w:p w14:paraId="51CCDA71" w14:textId="77777777" w:rsidR="00544FDC" w:rsidRPr="002F75CD" w:rsidRDefault="00544FDC" w:rsidP="00544FDC">
        <w:pPr>
          <w:pStyle w:val="Koptekst"/>
          <w:framePr w:wrap="none" w:vAnchor="text" w:hAnchor="margin" w:xAlign="right" w:y="1"/>
          <w:ind w:right="360"/>
          <w:rPr>
            <w:rStyle w:val="Paginanummer"/>
          </w:rPr>
        </w:pPr>
        <w:r w:rsidRPr="002F75CD">
          <w:rPr>
            <w:rStyle w:val="Paginanummer"/>
          </w:rPr>
          <w:fldChar w:fldCharType="begin"/>
        </w:r>
        <w:r w:rsidRPr="002F75CD">
          <w:rPr>
            <w:rStyle w:val="Paginanummer"/>
          </w:rPr>
          <w:instrText xml:space="preserve"> PAGE </w:instrText>
        </w:r>
        <w:r w:rsidRPr="002F75CD">
          <w:rPr>
            <w:rStyle w:val="Paginanummer"/>
          </w:rPr>
          <w:fldChar w:fldCharType="end"/>
        </w:r>
      </w:p>
    </w:sdtContent>
  </w:sdt>
  <w:p w14:paraId="3AE50B13" w14:textId="77777777" w:rsidR="00544FDC" w:rsidRPr="002F75CD" w:rsidRDefault="00544FDC" w:rsidP="00544FDC">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D3646" w14:textId="6B9C68C0" w:rsidR="00FD2314" w:rsidRPr="00B73DCC" w:rsidRDefault="00FD2314" w:rsidP="00FD2314">
    <w:pPr>
      <w:pStyle w:val="SidfotochSidhuvud"/>
      <w:rPr>
        <w:rStyle w:val="Paginanummer"/>
        <w:lang w:val="fr-FR"/>
      </w:rPr>
    </w:pPr>
    <w:r w:rsidRPr="002F75CD">
      <w:rPr>
        <w:rStyle w:val="Paginanummer"/>
      </w:rPr>
      <w:fldChar w:fldCharType="begin"/>
    </w:r>
    <w:r w:rsidRPr="00B73DCC">
      <w:rPr>
        <w:rStyle w:val="Paginanummer"/>
        <w:lang w:val="fr-FR"/>
      </w:rPr>
      <w:instrText xml:space="preserve"> TITLE  \* MERGEFORMAT </w:instrText>
    </w:r>
    <w:r w:rsidRPr="002F75CD">
      <w:rPr>
        <w:rStyle w:val="Paginanummer"/>
      </w:rPr>
      <w:fldChar w:fldCharType="separate"/>
    </w:r>
    <w:r w:rsidR="002021D9" w:rsidRPr="00B73DCC">
      <w:rPr>
        <w:rStyle w:val="Paginanummer"/>
        <w:lang w:val="fr-FR"/>
      </w:rPr>
      <w:t>Fiche produit</w:t>
    </w:r>
    <w:r w:rsidRPr="002F75CD">
      <w:rPr>
        <w:rStyle w:val="Paginanummer"/>
      </w:rPr>
      <w:fldChar w:fldCharType="end"/>
    </w:r>
    <w:r w:rsidRPr="00B73DCC">
      <w:rPr>
        <w:rStyle w:val="Paginanummer"/>
        <w:lang w:val="fr-FR"/>
      </w:rPr>
      <w:tab/>
    </w:r>
    <w:r w:rsidRPr="00B73DCC">
      <w:rPr>
        <w:rStyle w:val="Paginanummer"/>
        <w:lang w:val="fr-FR"/>
      </w:rPr>
      <w:tab/>
    </w:r>
    <w:r w:rsidR="002E01D9" w:rsidRPr="00B73DCC">
      <w:rPr>
        <w:rStyle w:val="Paginanummer"/>
        <w:lang w:val="fr-FR"/>
      </w:rPr>
      <w:t xml:space="preserve">Page </w:t>
    </w:r>
    <w:r w:rsidR="002E01D9" w:rsidRPr="002F75CD">
      <w:rPr>
        <w:rStyle w:val="Paginanummer"/>
      </w:rPr>
      <w:fldChar w:fldCharType="begin"/>
    </w:r>
    <w:r w:rsidR="002E01D9" w:rsidRPr="00B73DCC">
      <w:rPr>
        <w:rStyle w:val="Paginanummer"/>
        <w:lang w:val="fr-FR"/>
      </w:rPr>
      <w:instrText>PAGE  \* Arabic  \* MERGEFORMAT</w:instrText>
    </w:r>
    <w:r w:rsidR="002E01D9" w:rsidRPr="002F75CD">
      <w:rPr>
        <w:rStyle w:val="Paginanummer"/>
      </w:rPr>
      <w:fldChar w:fldCharType="separate"/>
    </w:r>
    <w:r w:rsidR="002E01D9" w:rsidRPr="00B73DCC">
      <w:rPr>
        <w:rStyle w:val="Paginanummer"/>
        <w:lang w:val="fr-FR"/>
      </w:rPr>
      <w:t>1</w:t>
    </w:r>
    <w:r w:rsidR="002E01D9" w:rsidRPr="002F75CD">
      <w:rPr>
        <w:rStyle w:val="Paginanummer"/>
      </w:rPr>
      <w:fldChar w:fldCharType="end"/>
    </w:r>
    <w:r w:rsidR="002E01D9" w:rsidRPr="00B73DCC">
      <w:rPr>
        <w:rStyle w:val="Paginanummer"/>
        <w:lang w:val="fr-FR"/>
      </w:rPr>
      <w:t xml:space="preserve"> de </w:t>
    </w:r>
    <w:r w:rsidR="002E01D9" w:rsidRPr="002F75CD">
      <w:rPr>
        <w:rStyle w:val="Paginanummer"/>
      </w:rPr>
      <w:fldChar w:fldCharType="begin"/>
    </w:r>
    <w:r w:rsidR="002E01D9" w:rsidRPr="00B73DCC">
      <w:rPr>
        <w:rStyle w:val="Paginanummer"/>
        <w:lang w:val="fr-FR"/>
      </w:rPr>
      <w:instrText>NUMPAGES  \* Arabic  \* MERGEFORMAT</w:instrText>
    </w:r>
    <w:r w:rsidR="002E01D9" w:rsidRPr="002F75CD">
      <w:rPr>
        <w:rStyle w:val="Paginanummer"/>
      </w:rPr>
      <w:fldChar w:fldCharType="separate"/>
    </w:r>
    <w:r w:rsidR="002E01D9" w:rsidRPr="00B73DCC">
      <w:rPr>
        <w:rStyle w:val="Paginanummer"/>
        <w:lang w:val="fr-FR"/>
      </w:rPr>
      <w:t>2</w:t>
    </w:r>
    <w:r w:rsidR="002E01D9" w:rsidRPr="002F75CD">
      <w:rPr>
        <w:rStyle w:val="Paginanummer"/>
      </w:rPr>
      <w:fldChar w:fldCharType="end"/>
    </w:r>
  </w:p>
  <w:p w14:paraId="22F7EDEE" w14:textId="4F58A085" w:rsidR="00544FDC" w:rsidRPr="00B73DCC" w:rsidRDefault="002E01D9" w:rsidP="00544FDC">
    <w:pPr>
      <w:pStyle w:val="SidfotochSidhuvud"/>
      <w:ind w:right="360"/>
      <w:rPr>
        <w:lang w:val="fr-FR"/>
      </w:rPr>
    </w:pPr>
    <w:r w:rsidRPr="00B73DCC">
      <w:rPr>
        <w:rStyle w:val="Paginanummer"/>
        <w:lang w:val="fr-FR"/>
      </w:rPr>
      <w:t xml:space="preserve">Dernière modification : </w:t>
    </w:r>
    <w:r w:rsidR="00A20E98" w:rsidRPr="002F75CD">
      <w:rPr>
        <w:rStyle w:val="Paginanummer"/>
      </w:rPr>
      <w:fldChar w:fldCharType="begin"/>
    </w:r>
    <w:r w:rsidR="00A20E98" w:rsidRPr="002F75CD">
      <w:rPr>
        <w:rStyle w:val="Paginanummer"/>
      </w:rPr>
      <w:instrText xml:space="preserve"> TIME \@ "yyyy-MM-dd" </w:instrText>
    </w:r>
    <w:r w:rsidR="00A20E98" w:rsidRPr="002F75CD">
      <w:rPr>
        <w:rStyle w:val="Paginanummer"/>
      </w:rPr>
      <w:fldChar w:fldCharType="separate"/>
    </w:r>
    <w:r w:rsidR="00B73DCC">
      <w:rPr>
        <w:rStyle w:val="Paginanummer"/>
        <w:noProof/>
      </w:rPr>
      <w:t>2024-11-06</w:t>
    </w:r>
    <w:r w:rsidR="00A20E98" w:rsidRPr="002F75CD">
      <w:rPr>
        <w:rStyle w:val="Paginanummer"/>
      </w:rPr>
      <w:fldChar w:fldCharType="end"/>
    </w:r>
    <w:r w:rsidR="00544FDC" w:rsidRPr="00B73DCC">
      <w:rPr>
        <w:rStyle w:val="Paginanummer"/>
        <w:lang w:val="fr-F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CF35E" w14:textId="77777777" w:rsidR="00D14809" w:rsidRPr="002F75CD" w:rsidRDefault="00777C73">
    <w:pPr>
      <w:pStyle w:val="Koptekst"/>
    </w:pPr>
    <w:r w:rsidRPr="002F75CD">
      <w:rPr>
        <w:noProof/>
      </w:rPr>
      <w:drawing>
        <wp:anchor distT="0" distB="0" distL="114300" distR="114300" simplePos="0" relativeHeight="251663360" behindDoc="1" locked="0" layoutInCell="1" allowOverlap="1" wp14:anchorId="4F427756" wp14:editId="43E90977">
          <wp:simplePos x="0" y="0"/>
          <wp:positionH relativeFrom="column">
            <wp:posOffset>3175</wp:posOffset>
          </wp:positionH>
          <wp:positionV relativeFrom="paragraph">
            <wp:posOffset>-211759</wp:posOffset>
          </wp:positionV>
          <wp:extent cx="1900555" cy="356235"/>
          <wp:effectExtent l="0" t="0" r="4445" b="5715"/>
          <wp:wrapTight wrapText="bothSides">
            <wp:wrapPolygon edited="0">
              <wp:start x="3464" y="0"/>
              <wp:lineTo x="0" y="2310"/>
              <wp:lineTo x="0" y="20791"/>
              <wp:lineTo x="17537" y="20791"/>
              <wp:lineTo x="21434" y="18481"/>
              <wp:lineTo x="21434" y="0"/>
              <wp:lineTo x="3464" y="0"/>
            </wp:wrapPolygon>
          </wp:wrapTight>
          <wp:docPr id="599353658" name="Bildobjekt 3" descr="Une image montrant la police, les graphiques, la conception graphique, 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81463" name="Bildobjekt 3" descr="En bild som visar Teckensnitt, Grafik, grafisk design,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900555" cy="356235"/>
                  </a:xfrm>
                  <a:prstGeom prst="rect">
                    <a:avLst/>
                  </a:prstGeom>
                </pic:spPr>
              </pic:pic>
            </a:graphicData>
          </a:graphic>
          <wp14:sizeRelH relativeFrom="page">
            <wp14:pctWidth>0</wp14:pctWidth>
          </wp14:sizeRelH>
          <wp14:sizeRelV relativeFrom="page">
            <wp14:pctHeight>0</wp14:pctHeight>
          </wp14:sizeRelV>
        </wp:anchor>
      </w:drawing>
    </w:r>
    <w:r w:rsidRPr="002F75CD">
      <w:rPr>
        <w:noProof/>
      </w:rPr>
      <mc:AlternateContent>
        <mc:Choice Requires="wps">
          <w:drawing>
            <wp:anchor distT="0" distB="0" distL="114300" distR="114300" simplePos="0" relativeHeight="251661312" behindDoc="0" locked="0" layoutInCell="1" allowOverlap="1" wp14:anchorId="5E1CF14C" wp14:editId="1761CD00">
              <wp:simplePos x="0" y="0"/>
              <wp:positionH relativeFrom="column">
                <wp:posOffset>4206875</wp:posOffset>
              </wp:positionH>
              <wp:positionV relativeFrom="paragraph">
                <wp:posOffset>-254166</wp:posOffset>
              </wp:positionV>
              <wp:extent cx="1508070" cy="479315"/>
              <wp:effectExtent l="0" t="0" r="0" b="0"/>
              <wp:wrapNone/>
              <wp:docPr id="855890605" name="Rektangel: rundade hörn 2"/>
              <wp:cNvGraphicFramePr/>
              <a:graphic xmlns:a="http://schemas.openxmlformats.org/drawingml/2006/main">
                <a:graphicData uri="http://schemas.microsoft.com/office/word/2010/wordprocessingShape">
                  <wps:wsp>
                    <wps:cNvSpPr/>
                    <wps:spPr>
                      <a:xfrm>
                        <a:off x="0" y="0"/>
                        <a:ext cx="1508070" cy="479315"/>
                      </a:xfrm>
                      <a:prstGeom prst="round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ktangel: rundade hörn 2" style="position:absolute;margin-left:331.25pt;margin-top:-20pt;width:118.75pt;height: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mYxYzQ0OGVjLWI1M2YtNDk0Mi1hNzY3LWE3ZWZlNmEwYjMw&#10;NDwvc3RSZWY6aW5zdGFuY2VJRD4KICAgICAgICAgICAgPHN0UmVmOmRvY3VtZW50SUQ+eG1wLmRp&#10;ZDpmMWM0NDhlYy1iNTNmLTQ5NDItYTc2Ny1hN2VmZTZhMGIzMDQ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hmYWZj&#10;NDcyLWE4NzQtNGQ3OC1hM2U0LTIxZWFlNjgzMzNkNDwvc3RFdnQ6aW5zdGFuY2VJRD4KICAgICAg&#10;ICAgICAgICAgICAgPHN0RXZ0OndoZW4+MjAxOS0wMi0yNlQwODo1ODo1NSswMTowMDwvc3RFdnQ6&#10;d2hlbj4KICAgICAgICAgICAgICAgICAgPHN0RXZ0OnNvZnR3YXJlQWdlbnQ+QWRvYmUgSWxsdXN0&#10;cmF0b3IgQ0MgMjMuMC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xYzQ0OGVjLWI1M2YtNDk0Mi1hNzY3LWE3&#10;ZWZlNmEwYjMwNDwvc3RFdnQ6aW5zdGFuY2VJRD4KICAgICAgICAgICAgICAgICAgPHN0RXZ0Ondo&#10;ZW4+MjAxOS0wMi0yNlQwOTowNjoyMCswMTowMDwvc3RFdnQ6d2hlbj4KICAgICAgICAgICAgICAg&#10;ICAgPHN0RXZ0OnNvZnR3YXJlQWdlbnQ+QWRvYmUgSWxsdXN0cmF0b3IgQ0MgMjMuMC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YmI5MWFhMWEtODljZC00ZDNjLWEwNGEtNGZiZGVmYTBmOTM3&#10;PC9zdEV2dDppbnN0YW5jZUlEPgogICAgICAgICAgICAgICAgICA8c3RFdnQ6d2hlbj4yMDE5LTAy&#10;LTI2VDA5OjA2OjMxKzAxOjAwPC9zdEV2dDp3aGVuPgogICAgICAgICAgICAgICAgICA8c3RFdnQ6&#10;c29mdHdhcmVBZ2VudD5BZG9iZSBJbGx1c3RyYXRvciBDQyAyMy4wIChNYWNpbnRvc2g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wZGY6&#10;UHJvZHVjZXI+QWRvYmUgUERGIGxpYnJhcnkgMTAuMDE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V3vcw/oJan/W2wT7nd8iI+c/5r0Pv+HyNc7R/VJfpHZ3/Ym8/KmTlHIVmPRCAA&#10;AAAAAAAAABtJeIP6JnF79XbSn3a4yLvaf/kGx+86PycTx088f769Yf2pzX8PuDIkZci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d750v2qHKT+h&#10;L+7pqIVH5nfnzffuP4PSPUd6uj9DbR3/ABb8uZmRJjQi7QAAAAAAAAABMz4Cv2m+mvzS3D91+UCR&#10;eVf56237XV+SkUJ9Zb+iJn339ln5QtzYKi2B5j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Xe+dL9qhyk/oS/u6aiFR+Z358337j+D0j1He&#10;ro/Q20d/xb8uZmRJjQi7QAAAAAAAAABMz4Cv2m+mvzS3D91+UCReVf56237XV+SkUJ9Zb+iJn339&#10;ln5QtzYKi2B5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Xe+dL9qhyk/oS/u6aiFR+Z358337j+D0j1Hero/Q20d/xb8uZmRJjQi7QAAAA&#10;AAAAABMz4Cv2m+mvzS3D91+UCReVf56237XV+SkUJ9Zb+iJn339ln5QtzYKi2B5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e+dL9qhyk&#10;/oS/u6aiFR+Z358337j+D0j1Hero/Q20d/xb8uZmRJjQi7QAAAAAAAAABMz4Cv2m+mvzS3D91+UC&#10;ReVf56237XV+SkUJ9Zb+iJn339ln5QtzYKi2B5j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Xe+dL9qhyk/oS/u6aiFR+Z358337j+D0j1H&#10;ero/Q20d/wAW/LmZkSY0Iu0AAAAAAAAAATM+Ar9pvpr80tw/dflAkXlX+ett+11fkpFCfWW/oiZ9&#10;9/ZZ+ULc2CotgeY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3vnS/aocpP6Ev7umohUfmd+fN9+4/g9I9R3q6P0NtHf8W/LmZkSY0Iu0AA&#10;AAAAAAAATM+Ar9pvpr80tw/dflAkXlX+ett+11fkpFCfWW/oiZ99/ZZ+ULc2CotgeY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7nnqoXq&#10;jyf75sHfW7MpoNNX0b1GTbR6MfTmD4wr5dfcfzDPzGOOdV/Do53J6fV6nUzmnSdPW11N7pwoyX7z&#10;CP0Ynp79WzmVO+8IGm7WHDxWdzmlGWDxeMs0u7j0l718NeOzqwl0kOgj0vaAAAAAAAAAATSeAGBK&#10;l+THVUiO16jNXg+3p89fe2j0IrmvrqsQ72rWlTvWdYso7UEpX1+vTtJRlI/KmEpa0oOO6NKq35O7&#10;kvotFA/WZXNGh4SM5pVZYTrZjlkILBvGSvaVRrYtnoQk8XgtmGOLSewKFrjz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" arcsize="10923f" w14:anchorId="769F275F">
              <v:fill type="frame" o:title="" recolor="t" rotate="t" r:id="rId3"/>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CB0D30"/>
    <w:multiLevelType w:val="multilevel"/>
    <w:tmpl w:val="B8180856"/>
    <w:styleLink w:val="Aktuelllista3"/>
    <w:lvl w:ilvl="0">
      <w:start w:val="1"/>
      <w:numFmt w:val="bullet"/>
      <w:lvlText w:val=""/>
      <w:lvlJc w:val="left"/>
      <w:pPr>
        <w:ind w:left="720" w:hanging="360"/>
      </w:pPr>
      <w:rPr>
        <w:rFonts w:ascii="Symbol" w:hAnsi="Symbol" w:cs="Symbol" w:hint="default"/>
        <w:color w:val="auto"/>
        <w:u w:color="196CA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B135476"/>
    <w:multiLevelType w:val="multilevel"/>
    <w:tmpl w:val="C7A6E394"/>
    <w:styleLink w:val="Aktuelllista6"/>
    <w:lvl w:ilvl="0">
      <w:start w:val="1"/>
      <w:numFmt w:val="bullet"/>
      <w:lvlText w:val=""/>
      <w:lvlJc w:val="left"/>
      <w:pPr>
        <w:ind w:left="360" w:hanging="360"/>
      </w:pPr>
      <w:rPr>
        <w:rFonts w:ascii="Symbol" w:hAnsi="Symbol" w:cs="Symbol" w:hint="default"/>
        <w:color w:val="196C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BCE75B2"/>
    <w:multiLevelType w:val="hybridMultilevel"/>
    <w:tmpl w:val="07849A5A"/>
    <w:lvl w:ilvl="0" w:tplc="E2EABFFC">
      <w:start w:val="1"/>
      <w:numFmt w:val="bullet"/>
      <w:pStyle w:val="Lijstalinea"/>
      <w:lvlText w:val=""/>
      <w:lvlJc w:val="left"/>
      <w:pPr>
        <w:ind w:left="360" w:hanging="360"/>
      </w:pPr>
      <w:rPr>
        <w:rFonts w:ascii="Symbol" w:hAnsi="Symbol" w:cs="Symbol" w:hint="default"/>
        <w:color w:val="196CAA"/>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C523DEC"/>
    <w:multiLevelType w:val="multilevel"/>
    <w:tmpl w:val="C7A6E394"/>
    <w:styleLink w:val="Aktuelllista5"/>
    <w:lvl w:ilvl="0">
      <w:start w:val="1"/>
      <w:numFmt w:val="bullet"/>
      <w:lvlText w:val=""/>
      <w:lvlJc w:val="left"/>
      <w:pPr>
        <w:ind w:left="360" w:hanging="360"/>
      </w:pPr>
      <w:rPr>
        <w:rFonts w:ascii="Symbol" w:hAnsi="Symbol" w:cs="Symbol" w:hint="default"/>
        <w:color w:val="196C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F0D6152"/>
    <w:multiLevelType w:val="multilevel"/>
    <w:tmpl w:val="8790351A"/>
    <w:styleLink w:val="Aktuelllista1"/>
    <w:lvl w:ilvl="0">
      <w:numFmt w:val="bullet"/>
      <w:lvlText w:val="-"/>
      <w:lvlJc w:val="left"/>
      <w:pPr>
        <w:ind w:left="720" w:hanging="360"/>
      </w:pPr>
      <w:rPr>
        <w:rFonts w:ascii="Figtree" w:eastAsiaTheme="minorEastAsia" w:hAnsi="Figtree"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33770B"/>
    <w:multiLevelType w:val="hybridMultilevel"/>
    <w:tmpl w:val="F208E5E0"/>
    <w:lvl w:ilvl="0" w:tplc="987438DA">
      <w:start w:val="1"/>
      <w:numFmt w:val="bullet"/>
      <w:lvlText w:val=""/>
      <w:lvlJc w:val="left"/>
      <w:pPr>
        <w:ind w:left="720" w:hanging="360"/>
      </w:pPr>
      <w:rPr>
        <w:rFonts w:ascii="Times New Roman" w:hAnsi="Times New Roman" w:cs="Symbol" w:hint="default"/>
        <w:u w:color="196CA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BD30A1"/>
    <w:multiLevelType w:val="multilevel"/>
    <w:tmpl w:val="B1FA3C12"/>
    <w:styleLink w:val="Aktuelllista4"/>
    <w:lvl w:ilvl="0">
      <w:start w:val="1"/>
      <w:numFmt w:val="bullet"/>
      <w:lvlText w:val=""/>
      <w:lvlJc w:val="left"/>
      <w:pPr>
        <w:ind w:left="360" w:hanging="360"/>
      </w:pPr>
      <w:rPr>
        <w:rFonts w:ascii="Symbol" w:hAnsi="Symbol" w:cs="Symbol" w:hint="default"/>
        <w:color w:val="196C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4545343C"/>
    <w:multiLevelType w:val="multilevel"/>
    <w:tmpl w:val="F208E5E0"/>
    <w:styleLink w:val="Aktuelllista2"/>
    <w:lvl w:ilvl="0">
      <w:start w:val="1"/>
      <w:numFmt w:val="bullet"/>
      <w:lvlText w:val=""/>
      <w:lvlJc w:val="left"/>
      <w:pPr>
        <w:ind w:left="720" w:hanging="360"/>
      </w:pPr>
      <w:rPr>
        <w:rFonts w:ascii="Times New Roman" w:hAnsi="Times New Roman" w:cs="Symbol" w:hint="default"/>
        <w:u w:color="196CA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E7112F"/>
    <w:multiLevelType w:val="hybridMultilevel"/>
    <w:tmpl w:val="8790351A"/>
    <w:lvl w:ilvl="0" w:tplc="5DB07D96">
      <w:numFmt w:val="bullet"/>
      <w:lvlText w:val="-"/>
      <w:lvlJc w:val="left"/>
      <w:pPr>
        <w:ind w:left="720" w:hanging="360"/>
      </w:pPr>
      <w:rPr>
        <w:rFonts w:ascii="Figtree" w:eastAsiaTheme="minorEastAsia" w:hAnsi="Figtree"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4D950BA"/>
    <w:multiLevelType w:val="hybridMultilevel"/>
    <w:tmpl w:val="5F56E0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77377436">
    <w:abstractNumId w:val="8"/>
  </w:num>
  <w:num w:numId="2" w16cid:durableId="1455444051">
    <w:abstractNumId w:val="4"/>
  </w:num>
  <w:num w:numId="3" w16cid:durableId="964701029">
    <w:abstractNumId w:val="5"/>
  </w:num>
  <w:num w:numId="4" w16cid:durableId="354700161">
    <w:abstractNumId w:val="7"/>
  </w:num>
  <w:num w:numId="5" w16cid:durableId="120266198">
    <w:abstractNumId w:val="2"/>
  </w:num>
  <w:num w:numId="6" w16cid:durableId="648291221">
    <w:abstractNumId w:val="0"/>
  </w:num>
  <w:num w:numId="7" w16cid:durableId="1609967301">
    <w:abstractNumId w:val="6"/>
  </w:num>
  <w:num w:numId="8" w16cid:durableId="1367022921">
    <w:abstractNumId w:val="3"/>
  </w:num>
  <w:num w:numId="9" w16cid:durableId="2034720175">
    <w:abstractNumId w:val="1"/>
  </w:num>
  <w:num w:numId="10" w16cid:durableId="4256159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5CD"/>
    <w:rsid w:val="0005081C"/>
    <w:rsid w:val="0005646D"/>
    <w:rsid w:val="00095899"/>
    <w:rsid w:val="00133DA6"/>
    <w:rsid w:val="00153EFB"/>
    <w:rsid w:val="002021D9"/>
    <w:rsid w:val="00255A14"/>
    <w:rsid w:val="002A3B89"/>
    <w:rsid w:val="002A670A"/>
    <w:rsid w:val="002B64DE"/>
    <w:rsid w:val="002E01D9"/>
    <w:rsid w:val="002F75CD"/>
    <w:rsid w:val="0031190B"/>
    <w:rsid w:val="00403CC9"/>
    <w:rsid w:val="0044660F"/>
    <w:rsid w:val="0045722A"/>
    <w:rsid w:val="0053463A"/>
    <w:rsid w:val="00544FDC"/>
    <w:rsid w:val="00554D99"/>
    <w:rsid w:val="00555F97"/>
    <w:rsid w:val="00563D01"/>
    <w:rsid w:val="005A62BD"/>
    <w:rsid w:val="005E4815"/>
    <w:rsid w:val="005F0DC4"/>
    <w:rsid w:val="005F3706"/>
    <w:rsid w:val="0065419B"/>
    <w:rsid w:val="0068798A"/>
    <w:rsid w:val="006B3C85"/>
    <w:rsid w:val="0071554E"/>
    <w:rsid w:val="007549EA"/>
    <w:rsid w:val="00762B7C"/>
    <w:rsid w:val="00777C73"/>
    <w:rsid w:val="007C6BA7"/>
    <w:rsid w:val="007D0274"/>
    <w:rsid w:val="007D50EE"/>
    <w:rsid w:val="007E23BE"/>
    <w:rsid w:val="00825367"/>
    <w:rsid w:val="00851027"/>
    <w:rsid w:val="00852C48"/>
    <w:rsid w:val="00854423"/>
    <w:rsid w:val="00866B54"/>
    <w:rsid w:val="0088167C"/>
    <w:rsid w:val="008B4407"/>
    <w:rsid w:val="008D7F67"/>
    <w:rsid w:val="00A10A61"/>
    <w:rsid w:val="00A15448"/>
    <w:rsid w:val="00A20E98"/>
    <w:rsid w:val="00A66267"/>
    <w:rsid w:val="00A7128C"/>
    <w:rsid w:val="00AD1243"/>
    <w:rsid w:val="00AF5EDE"/>
    <w:rsid w:val="00B27B4F"/>
    <w:rsid w:val="00B73DCC"/>
    <w:rsid w:val="00B8095F"/>
    <w:rsid w:val="00BB6357"/>
    <w:rsid w:val="00BD1629"/>
    <w:rsid w:val="00BF7CD1"/>
    <w:rsid w:val="00CC330B"/>
    <w:rsid w:val="00CC5C10"/>
    <w:rsid w:val="00CC744F"/>
    <w:rsid w:val="00D14809"/>
    <w:rsid w:val="00E7248A"/>
    <w:rsid w:val="00E92BA5"/>
    <w:rsid w:val="00E9516B"/>
    <w:rsid w:val="00EC16D3"/>
    <w:rsid w:val="00F12740"/>
    <w:rsid w:val="00F33869"/>
    <w:rsid w:val="00F51418"/>
    <w:rsid w:val="00F54583"/>
    <w:rsid w:val="00FA32D9"/>
    <w:rsid w:val="00FD231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FB84A"/>
  <w15:chartTrackingRefBased/>
  <w15:docId w15:val="{8116BCE3-B0C7-4433-8261-467D00B4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sv-S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3EFB"/>
    <w:pPr>
      <w:spacing w:after="120" w:line="300" w:lineRule="exact"/>
    </w:pPr>
    <w:rPr>
      <w:rFonts w:ascii="Figtree" w:hAnsi="Figtree"/>
      <w:lang w:val="en-US"/>
    </w:rPr>
  </w:style>
  <w:style w:type="paragraph" w:styleId="Kop1">
    <w:name w:val="heading 1"/>
    <w:basedOn w:val="Standaard"/>
    <w:next w:val="Standaard"/>
    <w:link w:val="Kop1Char"/>
    <w:uiPriority w:val="9"/>
    <w:rsid w:val="005A62B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62BD"/>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AF5EDE"/>
    <w:pPr>
      <w:numPr>
        <w:numId w:val="5"/>
      </w:numPr>
      <w:spacing w:line="276" w:lineRule="auto"/>
      <w:ind w:left="357" w:hanging="357"/>
      <w:contextualSpacing/>
    </w:pPr>
  </w:style>
  <w:style w:type="paragraph" w:styleId="Koptekst">
    <w:name w:val="header"/>
    <w:basedOn w:val="Standaard"/>
    <w:link w:val="KoptekstChar"/>
    <w:uiPriority w:val="99"/>
    <w:unhideWhenUsed/>
    <w:rsid w:val="005A62BD"/>
    <w:pPr>
      <w:tabs>
        <w:tab w:val="center" w:pos="4536"/>
        <w:tab w:val="right" w:pos="9072"/>
      </w:tabs>
    </w:pPr>
  </w:style>
  <w:style w:type="character" w:customStyle="1" w:styleId="KoptekstChar">
    <w:name w:val="Koptekst Char"/>
    <w:basedOn w:val="Standaardalinea-lettertype"/>
    <w:link w:val="Koptekst"/>
    <w:uiPriority w:val="99"/>
    <w:rsid w:val="005A62BD"/>
    <w:rPr>
      <w:rFonts w:ascii="Figtree" w:hAnsi="Figtree"/>
    </w:rPr>
  </w:style>
  <w:style w:type="paragraph" w:styleId="Voettekst">
    <w:name w:val="footer"/>
    <w:basedOn w:val="Standaard"/>
    <w:link w:val="VoettekstChar"/>
    <w:uiPriority w:val="99"/>
    <w:unhideWhenUsed/>
    <w:rsid w:val="005A62BD"/>
    <w:pPr>
      <w:tabs>
        <w:tab w:val="center" w:pos="4536"/>
        <w:tab w:val="right" w:pos="9072"/>
      </w:tabs>
    </w:pPr>
  </w:style>
  <w:style w:type="character" w:customStyle="1" w:styleId="VoettekstChar">
    <w:name w:val="Voettekst Char"/>
    <w:basedOn w:val="Standaardalinea-lettertype"/>
    <w:link w:val="Voettekst"/>
    <w:uiPriority w:val="99"/>
    <w:rsid w:val="005A62BD"/>
    <w:rPr>
      <w:rFonts w:ascii="Figtree" w:hAnsi="Figtree"/>
    </w:rPr>
  </w:style>
  <w:style w:type="paragraph" w:styleId="Titel">
    <w:name w:val="Title"/>
    <w:aliases w:val="H1 Rubrik"/>
    <w:basedOn w:val="Standaard"/>
    <w:next w:val="Standaard"/>
    <w:link w:val="TitelChar"/>
    <w:uiPriority w:val="10"/>
    <w:qFormat/>
    <w:rsid w:val="00153EFB"/>
    <w:pPr>
      <w:spacing w:after="240" w:line="240" w:lineRule="auto"/>
      <w:contextualSpacing/>
    </w:pPr>
    <w:rPr>
      <w:rFonts w:ascii="Figtree Medium" w:eastAsiaTheme="majorEastAsia" w:hAnsi="Figtree Medium" w:cstheme="majorBidi"/>
      <w:spacing w:val="-10"/>
      <w:kern w:val="28"/>
      <w:sz w:val="44"/>
      <w:szCs w:val="44"/>
    </w:rPr>
  </w:style>
  <w:style w:type="character" w:customStyle="1" w:styleId="TitelChar">
    <w:name w:val="Titel Char"/>
    <w:aliases w:val="H1 Rubrik Char"/>
    <w:basedOn w:val="Standaardalinea-lettertype"/>
    <w:link w:val="Titel"/>
    <w:uiPriority w:val="10"/>
    <w:rsid w:val="00153EFB"/>
    <w:rPr>
      <w:rFonts w:ascii="Figtree Medium" w:eastAsiaTheme="majorEastAsia" w:hAnsi="Figtree Medium" w:cstheme="majorBidi"/>
      <w:spacing w:val="-10"/>
      <w:kern w:val="28"/>
      <w:sz w:val="44"/>
      <w:szCs w:val="44"/>
    </w:rPr>
  </w:style>
  <w:style w:type="paragraph" w:customStyle="1" w:styleId="Intro">
    <w:name w:val="Intro"/>
    <w:basedOn w:val="Standaard"/>
    <w:next w:val="Standaard"/>
    <w:qFormat/>
    <w:rsid w:val="005A62BD"/>
    <w:pPr>
      <w:spacing w:after="240" w:line="240" w:lineRule="auto"/>
    </w:pPr>
    <w:rPr>
      <w:sz w:val="32"/>
      <w:szCs w:val="32"/>
    </w:rPr>
  </w:style>
  <w:style w:type="table" w:styleId="Tabelraster">
    <w:name w:val="Table Grid"/>
    <w:basedOn w:val="Standaardtabel"/>
    <w:uiPriority w:val="39"/>
    <w:rsid w:val="00153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aliases w:val="H2 Underrubrik"/>
    <w:basedOn w:val="Titel"/>
    <w:next w:val="Standaard"/>
    <w:link w:val="OndertitelChar"/>
    <w:uiPriority w:val="11"/>
    <w:qFormat/>
    <w:rsid w:val="0044660F"/>
    <w:rPr>
      <w:rFonts w:ascii="Figtree SemiBold" w:hAnsi="Figtree SemiBold"/>
      <w:b/>
      <w:bCs/>
      <w:sz w:val="36"/>
      <w:szCs w:val="36"/>
    </w:rPr>
  </w:style>
  <w:style w:type="character" w:customStyle="1" w:styleId="OndertitelChar">
    <w:name w:val="Ondertitel Char"/>
    <w:aliases w:val="H2 Underrubrik Char"/>
    <w:basedOn w:val="Standaardalinea-lettertype"/>
    <w:link w:val="Ondertitel"/>
    <w:uiPriority w:val="11"/>
    <w:rsid w:val="0044660F"/>
    <w:rPr>
      <w:rFonts w:ascii="Figtree SemiBold" w:eastAsiaTheme="majorEastAsia" w:hAnsi="Figtree SemiBold" w:cstheme="majorBidi"/>
      <w:b/>
      <w:bCs/>
      <w:spacing w:val="-10"/>
      <w:kern w:val="28"/>
      <w:sz w:val="36"/>
      <w:szCs w:val="36"/>
    </w:rPr>
  </w:style>
  <w:style w:type="paragraph" w:customStyle="1" w:styleId="H3Underunderrubrik">
    <w:name w:val="H3 Underunderrubrik"/>
    <w:basedOn w:val="Ondertitel"/>
    <w:qFormat/>
    <w:rsid w:val="0044660F"/>
    <w:pPr>
      <w:spacing w:after="120"/>
    </w:pPr>
    <w:rPr>
      <w:rFonts w:ascii="Figtree Medium" w:hAnsi="Figtree Medium"/>
      <w:b w:val="0"/>
      <w:bCs w:val="0"/>
      <w:sz w:val="28"/>
      <w:szCs w:val="28"/>
    </w:rPr>
  </w:style>
  <w:style w:type="paragraph" w:customStyle="1" w:styleId="Tabelltext">
    <w:name w:val="Tabelltext"/>
    <w:basedOn w:val="Standaard"/>
    <w:qFormat/>
    <w:rsid w:val="005F0DC4"/>
    <w:pPr>
      <w:spacing w:after="0"/>
    </w:pPr>
    <w:rPr>
      <w:sz w:val="20"/>
      <w:szCs w:val="20"/>
    </w:rPr>
  </w:style>
  <w:style w:type="paragraph" w:customStyle="1" w:styleId="Tabellrubrik">
    <w:name w:val="Tabellrubrik"/>
    <w:basedOn w:val="Tabelltext"/>
    <w:qFormat/>
    <w:rsid w:val="005F0DC4"/>
    <w:rPr>
      <w:rFonts w:ascii="Figtree SemiBold" w:hAnsi="Figtree SemiBold"/>
      <w:b/>
      <w:bCs/>
    </w:rPr>
  </w:style>
  <w:style w:type="character" w:styleId="Hyperlink">
    <w:name w:val="Hyperlink"/>
    <w:basedOn w:val="Standaardalinea-lettertype"/>
    <w:uiPriority w:val="99"/>
    <w:unhideWhenUsed/>
    <w:rsid w:val="00F12740"/>
    <w:rPr>
      <w:color w:val="0563C1" w:themeColor="hyperlink"/>
      <w:u w:val="single"/>
    </w:rPr>
  </w:style>
  <w:style w:type="character" w:styleId="Onopgelostemelding">
    <w:name w:val="Unresolved Mention"/>
    <w:basedOn w:val="Standaardalinea-lettertype"/>
    <w:uiPriority w:val="99"/>
    <w:semiHidden/>
    <w:unhideWhenUsed/>
    <w:rsid w:val="00F12740"/>
    <w:rPr>
      <w:color w:val="605E5C"/>
      <w:shd w:val="clear" w:color="auto" w:fill="E1DFDD"/>
    </w:rPr>
  </w:style>
  <w:style w:type="character" w:styleId="Paginanummer">
    <w:name w:val="page number"/>
    <w:basedOn w:val="Standaardalinea-lettertype"/>
    <w:uiPriority w:val="99"/>
    <w:semiHidden/>
    <w:unhideWhenUsed/>
    <w:rsid w:val="00544FDC"/>
  </w:style>
  <w:style w:type="paragraph" w:customStyle="1" w:styleId="SidfotochSidhuvud">
    <w:name w:val="Sidfot och Sidhuvud"/>
    <w:basedOn w:val="Voettekst"/>
    <w:qFormat/>
    <w:rsid w:val="00544FDC"/>
    <w:pPr>
      <w:spacing w:after="0" w:line="240" w:lineRule="auto"/>
    </w:pPr>
    <w:rPr>
      <w:sz w:val="20"/>
      <w:szCs w:val="20"/>
    </w:rPr>
  </w:style>
  <w:style w:type="numbering" w:customStyle="1" w:styleId="Aktuelllista1">
    <w:name w:val="Aktuell lista1"/>
    <w:uiPriority w:val="99"/>
    <w:rsid w:val="00095899"/>
    <w:pPr>
      <w:numPr>
        <w:numId w:val="2"/>
      </w:numPr>
    </w:pPr>
  </w:style>
  <w:style w:type="numbering" w:customStyle="1" w:styleId="Aktuelllista2">
    <w:name w:val="Aktuell lista2"/>
    <w:uiPriority w:val="99"/>
    <w:rsid w:val="00095899"/>
    <w:pPr>
      <w:numPr>
        <w:numId w:val="4"/>
      </w:numPr>
    </w:pPr>
  </w:style>
  <w:style w:type="numbering" w:customStyle="1" w:styleId="Aktuelllista3">
    <w:name w:val="Aktuell lista3"/>
    <w:uiPriority w:val="99"/>
    <w:rsid w:val="00095899"/>
    <w:pPr>
      <w:numPr>
        <w:numId w:val="6"/>
      </w:numPr>
    </w:pPr>
  </w:style>
  <w:style w:type="numbering" w:customStyle="1" w:styleId="Aktuelllista4">
    <w:name w:val="Aktuell lista4"/>
    <w:uiPriority w:val="99"/>
    <w:rsid w:val="00095899"/>
    <w:pPr>
      <w:numPr>
        <w:numId w:val="7"/>
      </w:numPr>
    </w:pPr>
  </w:style>
  <w:style w:type="numbering" w:customStyle="1" w:styleId="Aktuelllista5">
    <w:name w:val="Aktuell lista5"/>
    <w:uiPriority w:val="99"/>
    <w:rsid w:val="00095899"/>
    <w:pPr>
      <w:numPr>
        <w:numId w:val="8"/>
      </w:numPr>
    </w:pPr>
  </w:style>
  <w:style w:type="numbering" w:customStyle="1" w:styleId="Aktuelllista6">
    <w:name w:val="Aktuell lista6"/>
    <w:uiPriority w:val="99"/>
    <w:rsid w:val="00095899"/>
    <w:pPr>
      <w:numPr>
        <w:numId w:val="9"/>
      </w:numPr>
    </w:pPr>
  </w:style>
  <w:style w:type="table" w:styleId="Onopgemaaktetabel1">
    <w:name w:val="Plain Table 1"/>
    <w:basedOn w:val="Standaardtabel"/>
    <w:uiPriority w:val="41"/>
    <w:rsid w:val="00255A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7D50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984110">
      <w:bodyDiv w:val="1"/>
      <w:marLeft w:val="0"/>
      <w:marRight w:val="0"/>
      <w:marTop w:val="0"/>
      <w:marBottom w:val="0"/>
      <w:divBdr>
        <w:top w:val="none" w:sz="0" w:space="0" w:color="auto"/>
        <w:left w:val="none" w:sz="0" w:space="0" w:color="auto"/>
        <w:bottom w:val="none" w:sz="0" w:space="0" w:color="auto"/>
        <w:right w:val="none" w:sz="0" w:space="0" w:color="auto"/>
      </w:divBdr>
    </w:div>
    <w:div w:id="1174296960">
      <w:bodyDiv w:val="1"/>
      <w:marLeft w:val="0"/>
      <w:marRight w:val="0"/>
      <w:marTop w:val="0"/>
      <w:marBottom w:val="0"/>
      <w:divBdr>
        <w:top w:val="none" w:sz="0" w:space="0" w:color="auto"/>
        <w:left w:val="none" w:sz="0" w:space="0" w:color="auto"/>
        <w:bottom w:val="none" w:sz="0" w:space="0" w:color="auto"/>
        <w:right w:val="none" w:sz="0" w:space="0" w:color="auto"/>
      </w:divBdr>
    </w:div>
    <w:div w:id="1305937860">
      <w:bodyDiv w:val="1"/>
      <w:marLeft w:val="0"/>
      <w:marRight w:val="0"/>
      <w:marTop w:val="0"/>
      <w:marBottom w:val="0"/>
      <w:divBdr>
        <w:top w:val="none" w:sz="0" w:space="0" w:color="auto"/>
        <w:left w:val="none" w:sz="0" w:space="0" w:color="auto"/>
        <w:bottom w:val="none" w:sz="0" w:space="0" w:color="auto"/>
        <w:right w:val="none" w:sz="0" w:space="0" w:color="auto"/>
      </w:divBdr>
    </w:div>
    <w:div w:id="176503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asterveil.fr" TargetMode="External"/><Relationship Id="rId2" Type="http://schemas.openxmlformats.org/officeDocument/2006/relationships/hyperlink" Target="mailto:office@deweerdt.be" TargetMode="External"/><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Masterveil\Masterveil%20-%20Website\Product%20sheet\Templates\Product%20sheet%20template%20SW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4BAC36A1744448AF6B35C0E3D14AFB" ma:contentTypeVersion="15" ma:contentTypeDescription="Create a new document." ma:contentTypeScope="" ma:versionID="416814e400d15b68ef6fd4528aa44c35">
  <xsd:schema xmlns:xsd="http://www.w3.org/2001/XMLSchema" xmlns:xs="http://www.w3.org/2001/XMLSchema" xmlns:p="http://schemas.microsoft.com/office/2006/metadata/properties" xmlns:ns2="176ed5ac-d8bb-472a-9543-26c37e9571a7" xmlns:ns3="6275570d-fc96-4a67-b63d-970fa07d57ee" targetNamespace="http://schemas.microsoft.com/office/2006/metadata/properties" ma:root="true" ma:fieldsID="a4e39eb3b76121545b76f869759b14f4" ns2:_="" ns3:_="">
    <xsd:import namespace="176ed5ac-d8bb-472a-9543-26c37e9571a7"/>
    <xsd:import namespace="6275570d-fc96-4a67-b63d-970fa07d57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ed5ac-d8bb-472a-9543-26c37e957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11990c7-a0d2-445f-8ea1-10af94739c1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75570d-fc96-4a67-b63d-970fa07d57e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57c417d-5dcd-402b-94f7-d3cba13ee3b8}" ma:internalName="TaxCatchAll" ma:showField="CatchAllData" ma:web="6275570d-fc96-4a67-b63d-970fa07d57e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18DF3-9BA3-9241-9778-27E1F71F15C1}">
  <ds:schemaRefs>
    <ds:schemaRef ds:uri="http://schemas.openxmlformats.org/officeDocument/2006/bibliography"/>
  </ds:schemaRefs>
</ds:datastoreItem>
</file>

<file path=customXml/itemProps2.xml><?xml version="1.0" encoding="utf-8"?>
<ds:datastoreItem xmlns:ds="http://schemas.openxmlformats.org/officeDocument/2006/customXml" ds:itemID="{2F3226DF-51CD-4F1F-8FCB-1F17BB932F81}">
  <ds:schemaRefs>
    <ds:schemaRef ds:uri="http://schemas.microsoft.com/sharepoint/v3/contenttype/forms"/>
  </ds:schemaRefs>
</ds:datastoreItem>
</file>

<file path=customXml/itemProps3.xml><?xml version="1.0" encoding="utf-8"?>
<ds:datastoreItem xmlns:ds="http://schemas.openxmlformats.org/officeDocument/2006/customXml" ds:itemID="{B3531F36-D100-4A59-A5E2-F93A95BA7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ed5ac-d8bb-472a-9543-26c37e9571a7"/>
    <ds:schemaRef ds:uri="6275570d-fc96-4a67-b63d-970fa07d5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Product sheet template SWE.dotx</Template>
  <TotalTime>571</TotalTime>
  <Pages>3</Pages>
  <Words>431</Words>
  <Characters>2371</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Product sheet</vt:lpstr>
    </vt:vector>
  </TitlesOfParts>
  <Manager/>
  <Company>Masterveil</Company>
  <LinksUpToDate>false</LinksUpToDate>
  <CharactersWithSpaces>2797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produit</dc:title>
  <dc:subject>Objet du document</dc:subject>
  <dc:creator>Andreas Rosengård</dc:creator>
  <cp:keywords/>
  <dc:description/>
  <cp:lastModifiedBy>Dirk Coppens</cp:lastModifiedBy>
  <cp:revision>2</cp:revision>
  <cp:lastPrinted>2024-10-21T12:20:00Z</cp:lastPrinted>
  <dcterms:created xsi:type="dcterms:W3CDTF">2024-10-21T08:55:00Z</dcterms:created>
  <dcterms:modified xsi:type="dcterms:W3CDTF">2024-11-06T15:53:00Z</dcterms:modified>
  <cp:category/>
  <dc:language>English</dc:language>
</cp:coreProperties>
</file>